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D78" w:rsidRDefault="00140E06" w:rsidP="003820A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C41B2B" wp14:editId="445337FB">
            <wp:simplePos x="0" y="0"/>
            <wp:positionH relativeFrom="column">
              <wp:posOffset>1041029</wp:posOffset>
            </wp:positionH>
            <wp:positionV relativeFrom="paragraph">
              <wp:posOffset>93980</wp:posOffset>
            </wp:positionV>
            <wp:extent cx="3557264" cy="1440611"/>
            <wp:effectExtent l="0" t="0" r="5715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A 10 Year Logo See Through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64" cy="1440611"/>
                    </a:xfrm>
                    <a:prstGeom prst="rect">
                      <a:avLst/>
                    </a:prstGeom>
                    <a:noFill/>
                    <a:ln w="0" cap="rnd" cmpd="sng">
                      <a:noFill/>
                      <a:prstDash val="solid"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0E6" w:rsidRPr="00E84856">
        <w:rPr>
          <w:rFonts w:ascii="Arial" w:hAnsi="Arial" w:cs="Arial"/>
          <w:b/>
          <w:noProof/>
        </w:rPr>
        <mc:AlternateContent>
          <mc:Choice Requires="wps">
            <w:drawing>
              <wp:anchor distT="91440" distB="91440" distL="114300" distR="114300" simplePos="0" relativeHeight="251659261" behindDoc="0" locked="0" layoutInCell="0" allowOverlap="1" wp14:anchorId="3E83C403" wp14:editId="60036EF2">
                <wp:simplePos x="0" y="0"/>
                <wp:positionH relativeFrom="page">
                  <wp:posOffset>0</wp:posOffset>
                </wp:positionH>
                <wp:positionV relativeFrom="margin">
                  <wp:posOffset>-457200</wp:posOffset>
                </wp:positionV>
                <wp:extent cx="1320800" cy="10482580"/>
                <wp:effectExtent l="0" t="0" r="0" b="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20800" cy="10482580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FFFFFF">
                                <a:tint val="52000"/>
                                <a:satMod val="300000"/>
                                <a:alpha val="0"/>
                              </a:srgbClr>
                            </a:gs>
                            <a:gs pos="99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effectLst/>
                        <a:extLst/>
                      </wps:spPr>
                      <wps:txbx>
                        <w:txbxContent>
                          <w:p w:rsidR="001B0770" w:rsidRDefault="00590BF4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3C7B377D" wp14:editId="5E0C7858">
                                  <wp:extent cx="457200" cy="4572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al_of_Los_Angeles,_California.sv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590BF4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:rsidR="001B0770" w:rsidRPr="00BD4AEC" w:rsidRDefault="001B0770" w:rsidP="00106DDC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</w:t>
                            </w:r>
                            <w:r w:rsidR="00BD4AEC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F71C22E" wp14:editId="6A331C00">
                                  <wp:extent cx="591824" cy="365760"/>
                                  <wp:effectExtent l="0" t="0" r="0" b="0"/>
                                  <wp:docPr id="742" name="Picture 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al_bradbury_c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824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45C61C2B" wp14:editId="5C33743D">
                                  <wp:extent cx="461818" cy="457200"/>
                                  <wp:effectExtent l="0" t="0" r="0" b="0"/>
                                  <wp:docPr id="743" name="Picture 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e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81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3CFF211A" wp14:editId="22A5AD3A">
                                  <wp:extent cx="459498" cy="457200"/>
                                  <wp:effectExtent l="0" t="0" r="0" b="0"/>
                                  <wp:docPr id="744" name="Picture 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tesia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49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48F34830" wp14:editId="3825232B">
                                  <wp:extent cx="325718" cy="457200"/>
                                  <wp:effectExtent l="0" t="0" r="0" b="0"/>
                                  <wp:docPr id="745" name="Picture 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uart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71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03C2F846" wp14:editId="69BB4C20">
                                  <wp:extent cx="457200" cy="457200"/>
                                  <wp:effectExtent l="0" t="0" r="0" b="0"/>
                                  <wp:docPr id="746" name="Picture 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ynwood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51645864" wp14:editId="119FDC55">
                                  <wp:extent cx="432138" cy="457200"/>
                                  <wp:effectExtent l="0" t="0" r="6350" b="0"/>
                                  <wp:docPr id="747" name="Picture 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rmosa beach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13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3CD460DA" wp14:editId="3A9458F9">
                                  <wp:extent cx="457200" cy="457200"/>
                                  <wp:effectExtent l="0" t="0" r="0" b="0"/>
                                  <wp:docPr id="748" name="Picture 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dden hills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682610C3" wp14:editId="175DED8C">
                                  <wp:extent cx="457200" cy="457200"/>
                                  <wp:effectExtent l="0" t="0" r="0" b="0"/>
                                  <wp:docPr id="749" name="Picture 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nhattan beach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096ECC22" wp14:editId="7A99F7A2">
                                  <wp:extent cx="455848" cy="457200"/>
                                  <wp:effectExtent l="0" t="0" r="1905" b="0"/>
                                  <wp:docPr id="750" name="Picture 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los verdes estates.gif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84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DA613B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FBE0665" wp14:editId="38085D55">
                                  <wp:extent cx="457200" cy="457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nsparent Seal for PowerPoint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361" cy="46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33F15D79" wp14:editId="4D9BAB65">
                                  <wp:extent cx="474783" cy="457200"/>
                                  <wp:effectExtent l="0" t="0" r="1905" b="0"/>
                                  <wp:docPr id="752" name="Picture 7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ncho palos verded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783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680B239F" wp14:editId="0E62741D">
                                  <wp:extent cx="447138" cy="457200"/>
                                  <wp:effectExtent l="0" t="0" r="0" b="0"/>
                                  <wp:docPr id="753" name="Picture 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semead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13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770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720D3ED8" wp14:editId="0130DB29">
                                  <wp:extent cx="489398" cy="457200"/>
                                  <wp:effectExtent l="0" t="0" r="6350" b="0"/>
                                  <wp:docPr id="754" name="Picture 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rrance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39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79CC" w:rsidRDefault="00BD4AEC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545C95" wp14:editId="21708BCF">
                                  <wp:extent cx="468442" cy="457200"/>
                                  <wp:effectExtent l="0" t="0" r="8255" b="0"/>
                                  <wp:docPr id="755" name="Picture 7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dondo_Beach_CA_seal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442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79CC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75B054AB" wp14:editId="08AD2779">
                                  <wp:extent cx="607767" cy="365760"/>
                                  <wp:effectExtent l="0" t="0" r="1905" b="0"/>
                                  <wp:docPr id="756" name="Picture 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 gate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767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79CC" w:rsidRDefault="00E84856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75D01077" wp14:editId="4A149852">
                                  <wp:extent cx="457200" cy="457200"/>
                                  <wp:effectExtent l="0" t="0" r="0" b="0"/>
                                  <wp:docPr id="757" name="Picture 7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erra_Madre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4856" w:rsidRDefault="00590BF4" w:rsidP="00106DDC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13245BA2" wp14:editId="74DC0128">
                                  <wp:extent cx="470224" cy="457200"/>
                                  <wp:effectExtent l="0" t="0" r="635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verly hills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224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590BF4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left:0;text-align:left;margin-left:0;margin-top:-36pt;width:104pt;height:825.4pt;flip:x;z-index:251659261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" o:allowincell="f" stroked="f">
                <v:fill color2="#c2d69b [1942]" o:opacity2="0" angle="90" colors="0 white;41943f white" focus="100%" type="gradient"/>
                <v:textbox inset="0,0,0,0">
                  <w:txbxContent>
                    <w:p w:rsidR="001B0770" w:rsidRDefault="00590BF4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3C7B377D" wp14:editId="5E0C7858">
                            <wp:extent cx="457200" cy="45720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al_of_Los_Angeles,_California.svg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590BF4">
                        <w:rPr>
                          <w:rFonts w:ascii="Arial" w:hAnsi="Arial" w:cs="Arial"/>
                          <w:b/>
                          <w:noProof/>
                        </w:rPr>
                        <w:t xml:space="preserve"> </w:t>
                      </w:r>
                    </w:p>
                    <w:p w:rsidR="001B0770" w:rsidRPr="00BD4AEC" w:rsidRDefault="001B0770" w:rsidP="00106DDC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t xml:space="preserve"> </w:t>
                      </w:r>
                      <w:r w:rsidR="00BD4AEC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F71C22E" wp14:editId="6A331C00">
                            <wp:extent cx="591824" cy="365760"/>
                            <wp:effectExtent l="0" t="0" r="0" b="0"/>
                            <wp:docPr id="742" name="Picture 7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al_bradbury_ca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824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45C61C2B" wp14:editId="5C33743D">
                            <wp:extent cx="461818" cy="457200"/>
                            <wp:effectExtent l="0" t="0" r="0" b="0"/>
                            <wp:docPr id="743" name="Picture 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ey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1818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3CFF211A" wp14:editId="22A5AD3A">
                            <wp:extent cx="459498" cy="457200"/>
                            <wp:effectExtent l="0" t="0" r="0" b="0"/>
                            <wp:docPr id="744" name="Picture 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tesia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498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48F34830" wp14:editId="3825232B">
                            <wp:extent cx="325718" cy="457200"/>
                            <wp:effectExtent l="0" t="0" r="0" b="0"/>
                            <wp:docPr id="745" name="Picture 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uarte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718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03C2F846" wp14:editId="69BB4C20">
                            <wp:extent cx="457200" cy="457200"/>
                            <wp:effectExtent l="0" t="0" r="0" b="0"/>
                            <wp:docPr id="746" name="Picture 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ynwood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51645864" wp14:editId="119FDC55">
                            <wp:extent cx="432138" cy="457200"/>
                            <wp:effectExtent l="0" t="0" r="6350" b="0"/>
                            <wp:docPr id="747" name="Picture 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rmosa beach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138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3CD460DA" wp14:editId="3A9458F9">
                            <wp:extent cx="457200" cy="457200"/>
                            <wp:effectExtent l="0" t="0" r="0" b="0"/>
                            <wp:docPr id="748" name="Picture 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dden hills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682610C3" wp14:editId="175DED8C">
                            <wp:extent cx="457200" cy="457200"/>
                            <wp:effectExtent l="0" t="0" r="0" b="0"/>
                            <wp:docPr id="749" name="Picture 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hattan beach.gif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096ECC22" wp14:editId="7A99F7A2">
                            <wp:extent cx="455848" cy="457200"/>
                            <wp:effectExtent l="0" t="0" r="1905" b="0"/>
                            <wp:docPr id="750" name="Picture 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los verdes estates.gif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848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DA613B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7FBE0665" wp14:editId="38085D55">
                            <wp:extent cx="457200" cy="457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ansparent Seal for PowerPoint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361" cy="46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33F15D79" wp14:editId="4D9BAB65">
                            <wp:extent cx="474783" cy="457200"/>
                            <wp:effectExtent l="0" t="0" r="1905" b="0"/>
                            <wp:docPr id="752" name="Picture 7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ncho palos verded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783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680B239F" wp14:editId="0E62741D">
                            <wp:extent cx="447138" cy="457200"/>
                            <wp:effectExtent l="0" t="0" r="0" b="0"/>
                            <wp:docPr id="753" name="Picture 7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semead.jp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138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770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720D3ED8" wp14:editId="0130DB29">
                            <wp:extent cx="489398" cy="457200"/>
                            <wp:effectExtent l="0" t="0" r="6350" b="0"/>
                            <wp:docPr id="754" name="Picture 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rrance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398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79CC" w:rsidRDefault="00BD4AEC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4A545C95" wp14:editId="21708BCF">
                            <wp:extent cx="468442" cy="457200"/>
                            <wp:effectExtent l="0" t="0" r="8255" b="0"/>
                            <wp:docPr id="755" name="Picture 7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dondo_Beach_CA_seal.gif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442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79CC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75B054AB" wp14:editId="08AD2779">
                            <wp:extent cx="607767" cy="365760"/>
                            <wp:effectExtent l="0" t="0" r="1905" b="0"/>
                            <wp:docPr id="756" name="Picture 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 gate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767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79CC" w:rsidRDefault="00E84856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75D01077" wp14:editId="4A149852">
                            <wp:extent cx="457200" cy="457200"/>
                            <wp:effectExtent l="0" t="0" r="0" b="0"/>
                            <wp:docPr id="757" name="Picture 7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erra_Madre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4856" w:rsidRDefault="00590BF4" w:rsidP="00106DDC">
                      <w:pPr>
                        <w:spacing w:line="276" w:lineRule="auto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 wp14:anchorId="13245BA2" wp14:editId="74DC0128">
                            <wp:extent cx="470224" cy="457200"/>
                            <wp:effectExtent l="0" t="0" r="635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verly hills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224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590BF4">
                        <w:rPr>
                          <w:rFonts w:ascii="Arial" w:hAnsi="Arial" w:cs="Arial"/>
                          <w:b/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ED2632" w:rsidRDefault="00ED2632" w:rsidP="003820A9">
      <w:pPr>
        <w:jc w:val="both"/>
        <w:rPr>
          <w:rFonts w:ascii="Times New Roman" w:hAnsi="Times New Roman"/>
        </w:rPr>
      </w:pPr>
    </w:p>
    <w:p w:rsidR="006A763E" w:rsidRDefault="006A763E" w:rsidP="006A763E">
      <w:pPr>
        <w:jc w:val="both"/>
        <w:rPr>
          <w:rFonts w:ascii="Arial" w:hAnsi="Arial" w:cs="Arial"/>
        </w:rPr>
      </w:pPr>
      <w:bookmarkStart w:id="0" w:name="_top"/>
      <w:bookmarkEnd w:id="0"/>
    </w:p>
    <w:p w:rsidR="0054272F" w:rsidRPr="00590BF4" w:rsidRDefault="00140E06" w:rsidP="000D5182">
      <w:pPr>
        <w:jc w:val="left"/>
        <w:rPr>
          <w:rFonts w:ascii="Arial" w:hAnsi="Arial" w:cs="Arial"/>
        </w:rPr>
      </w:pPr>
      <w:r w:rsidRPr="00516D78"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A8685F" wp14:editId="10B8C494">
                <wp:simplePos x="0" y="0"/>
                <wp:positionH relativeFrom="column">
                  <wp:posOffset>-308559</wp:posOffset>
                </wp:positionH>
                <wp:positionV relativeFrom="paragraph">
                  <wp:posOffset>1148207</wp:posOffset>
                </wp:positionV>
                <wp:extent cx="6364224" cy="7073798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224" cy="70737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182" w:rsidRPr="00C21D8E" w:rsidRDefault="000D5182" w:rsidP="00337E30">
                            <w:pPr>
                              <w:rPr>
                                <w:rFonts w:asciiTheme="minorHAnsi" w:hAnsiTheme="minorHAnsi" w:cs="Tahoma"/>
                                <w:b/>
                                <w:color w:val="92D050"/>
                              </w:rPr>
                            </w:pPr>
                            <w:r w:rsidRPr="00C21D8E">
                              <w:rPr>
                                <w:rFonts w:asciiTheme="minorHAnsi" w:hAnsiTheme="minorHAnsi" w:cs="Tahoma"/>
                                <w:b/>
                                <w:color w:val="92D050"/>
                              </w:rPr>
                              <w:t>HAPPY 10-YEAR ANNIVERSARY</w:t>
                            </w:r>
                          </w:p>
                          <w:p w:rsidR="000D5182" w:rsidRPr="00C21D8E" w:rsidRDefault="000D5182" w:rsidP="000D5182">
                            <w:pPr>
                              <w:spacing w:line="220" w:lineRule="exact"/>
                              <w:rPr>
                                <w:rFonts w:asciiTheme="minorHAnsi" w:hAnsiTheme="minorHAnsi" w:cs="Tahoma"/>
                                <w:b/>
                              </w:rPr>
                            </w:pPr>
                            <w:r w:rsidRPr="00C21D8E">
                              <w:rPr>
                                <w:rFonts w:asciiTheme="minorHAnsi" w:hAnsiTheme="minorHAnsi" w:cs="Tahoma"/>
                                <w:b/>
                                <w:color w:val="92D050"/>
                              </w:rPr>
                              <w:t>2004    LOS ANGELES INTEGRATED SOLID WAS</w:t>
                            </w:r>
                            <w:r w:rsidR="00B514C4">
                              <w:rPr>
                                <w:rFonts w:asciiTheme="minorHAnsi" w:hAnsiTheme="minorHAnsi" w:cs="Tahoma"/>
                                <w:b/>
                                <w:color w:val="92D050"/>
                              </w:rPr>
                              <w:t>TE MANAGEMENT AUTHORITY     2015</w:t>
                            </w:r>
                          </w:p>
                          <w:p w:rsidR="000D5182" w:rsidRPr="00C21D8E" w:rsidRDefault="000D5182" w:rsidP="000D5182">
                            <w:pPr>
                              <w:spacing w:line="220" w:lineRule="exact"/>
                              <w:rPr>
                                <w:rFonts w:asciiTheme="minorHAnsi" w:hAnsiTheme="minorHAnsi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21D8E">
                              <w:rPr>
                                <w:rFonts w:asciiTheme="minorHAnsi" w:hAnsiTheme="minorHAnsi" w:cs="Tahoma"/>
                                <w:b/>
                                <w:sz w:val="20"/>
                                <w:szCs w:val="20"/>
                              </w:rPr>
                              <w:t>The LARA 201</w:t>
                            </w:r>
                            <w:r w:rsidR="000E21AC">
                              <w:rPr>
                                <w:rFonts w:asciiTheme="minorHAnsi" w:hAnsiTheme="minorHAnsi" w:cs="Tahoma"/>
                                <w:b/>
                                <w:sz w:val="20"/>
                                <w:szCs w:val="20"/>
                              </w:rPr>
                              <w:t>5-16</w:t>
                            </w:r>
                            <w:r w:rsidRPr="00C21D8E">
                              <w:rPr>
                                <w:rFonts w:asciiTheme="minorHAnsi" w:hAnsiTheme="minorHAnsi" w:cs="Tahoma"/>
                                <w:b/>
                                <w:sz w:val="20"/>
                                <w:szCs w:val="20"/>
                              </w:rPr>
                              <w:t xml:space="preserve"> Executive Board</w:t>
                            </w:r>
                          </w:p>
                          <w:p w:rsidR="000D5182" w:rsidRPr="00C21D8E" w:rsidRDefault="000D5182" w:rsidP="000D5182">
                            <w:pPr>
                              <w:spacing w:line="220" w:lineRule="exact"/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Chair – Karen Herrera, Deputy City Manager, City of Duarte</w:t>
                            </w:r>
                          </w:p>
                          <w:p w:rsidR="000D5182" w:rsidRPr="00C21D8E" w:rsidRDefault="000D5182" w:rsidP="000D5182">
                            <w:pPr>
                              <w:spacing w:line="220" w:lineRule="exact"/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 xml:space="preserve">Vice Chair – Lorry </w:t>
                            </w:r>
                            <w:proofErr w:type="spellStart"/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Hempe</w:t>
                            </w:r>
                            <w:proofErr w:type="spellEnd"/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, Public Works Special Projects Manager</w:t>
                            </w:r>
                          </w:p>
                          <w:p w:rsidR="000D5182" w:rsidRPr="00C21D8E" w:rsidRDefault="000D5182" w:rsidP="000D5182">
                            <w:pPr>
                              <w:spacing w:line="220" w:lineRule="exact"/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 xml:space="preserve">Treasurer – Lauren </w:t>
                            </w:r>
                            <w:proofErr w:type="spellStart"/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Ramezani</w:t>
                            </w:r>
                            <w:proofErr w:type="spellEnd"/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, Senior Administrative Analyst, City of Rancho Palos Verdes</w:t>
                            </w:r>
                          </w:p>
                          <w:p w:rsidR="000D5182" w:rsidRPr="00C21D8E" w:rsidRDefault="000D5182" w:rsidP="000D5182">
                            <w:pPr>
                              <w:spacing w:line="220" w:lineRule="exact"/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 xml:space="preserve">Secretary – </w:t>
                            </w:r>
                            <w:r w:rsidR="000E21AC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 xml:space="preserve">Alison Sherman, </w:t>
                            </w:r>
                            <w:r w:rsidR="000E21AC" w:rsidRPr="000E21AC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Waste Management Coordinator</w:t>
                            </w:r>
                            <w:r w:rsidR="000E21AC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, City of Torrance</w:t>
                            </w:r>
                          </w:p>
                          <w:p w:rsidR="000D5182" w:rsidRPr="00C21D8E" w:rsidRDefault="000D5182" w:rsidP="000D5182">
                            <w:pPr>
                              <w:spacing w:line="220" w:lineRule="exact"/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Executive Director – Karen Coca, Division Manager, City of Los Angeles</w:t>
                            </w:r>
                          </w:p>
                          <w:p w:rsidR="000E21AC" w:rsidRPr="004C3065" w:rsidRDefault="000D5182" w:rsidP="004C3065">
                            <w:pPr>
                              <w:spacing w:line="220" w:lineRule="exact"/>
                              <w:rPr>
                                <w:rFonts w:asciiTheme="minorHAnsi" w:hAnsiTheme="minorHAnsi" w:cs="Tahoma"/>
                                <w:sz w:val="20"/>
                                <w:szCs w:val="20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 xml:space="preserve">Administrator – </w:t>
                            </w:r>
                            <w:proofErr w:type="spellStart"/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Nady</w:t>
                            </w:r>
                            <w:proofErr w:type="spellEnd"/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Maechling</w:t>
                            </w:r>
                            <w:proofErr w:type="spellEnd"/>
                            <w:r w:rsidRPr="00C21D8E">
                              <w:rPr>
                                <w:rFonts w:asciiTheme="minorHAnsi" w:hAnsiTheme="minorHAnsi" w:cs="Arial"/>
                                <w:sz w:val="20"/>
                                <w:szCs w:val="20"/>
                              </w:rPr>
                              <w:t>, Engineer Associate II, City of Los Angeles</w:t>
                            </w:r>
                          </w:p>
                          <w:p w:rsidR="000E21AC" w:rsidRPr="004C3065" w:rsidRDefault="000D5182" w:rsidP="000D5182">
                            <w:pPr>
                              <w:pStyle w:val="BodyText"/>
                              <w:spacing w:before="60" w:after="60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 w:rsidRPr="004C3065">
                              <w:rPr>
                                <w:rFonts w:asciiTheme="minorHAnsi" w:hAnsiTheme="minorHAnsi" w:cs="Arial"/>
                                <w:b/>
                                <w:sz w:val="24"/>
                                <w:szCs w:val="24"/>
                              </w:rPr>
                              <w:t>AGENDA</w:t>
                            </w:r>
                          </w:p>
                          <w:p w:rsidR="000D5182" w:rsidRPr="004C3065" w:rsidRDefault="000E21AC" w:rsidP="000D5182">
                            <w:pPr>
                              <w:pStyle w:val="BodyText"/>
                              <w:spacing w:after="0"/>
                              <w:contextualSpacing/>
                              <w:jc w:val="center"/>
                              <w:rPr>
                                <w:rFonts w:asciiTheme="minorHAnsi" w:hAnsiTheme="minorHAnsi" w:cs="Arial"/>
                              </w:rPr>
                            </w:pPr>
                            <w:r w:rsidRPr="004C3065">
                              <w:rPr>
                                <w:rFonts w:asciiTheme="minorHAnsi" w:hAnsiTheme="minorHAnsi" w:cs="Arial"/>
                              </w:rPr>
                              <w:t>Thursday, June</w:t>
                            </w:r>
                            <w:r w:rsidR="00162CA0" w:rsidRPr="004C3065">
                              <w:rPr>
                                <w:rFonts w:asciiTheme="minorHAnsi" w:hAnsiTheme="minorHAnsi" w:cs="Arial"/>
                              </w:rPr>
                              <w:t xml:space="preserve"> 1</w:t>
                            </w:r>
                            <w:r w:rsidRPr="004C3065">
                              <w:rPr>
                                <w:rFonts w:asciiTheme="minorHAnsi" w:hAnsiTheme="minorHAnsi" w:cs="Arial"/>
                              </w:rPr>
                              <w:t>8</w:t>
                            </w:r>
                            <w:r w:rsidR="000D5182" w:rsidRPr="004C3065">
                              <w:rPr>
                                <w:rFonts w:asciiTheme="minorHAnsi" w:hAnsiTheme="minorHAnsi" w:cs="Arial"/>
                              </w:rPr>
                              <w:t>, 2015</w:t>
                            </w:r>
                            <w:proofErr w:type="gramStart"/>
                            <w:r w:rsidR="000D5182" w:rsidRPr="004C3065">
                              <w:rPr>
                                <w:rFonts w:asciiTheme="minorHAnsi" w:hAnsiTheme="minorHAnsi" w:cs="Arial"/>
                              </w:rPr>
                              <w:t>,  10:00</w:t>
                            </w:r>
                            <w:proofErr w:type="gramEnd"/>
                            <w:r w:rsidR="000D5182" w:rsidRPr="004C3065">
                              <w:rPr>
                                <w:rFonts w:asciiTheme="minorHAnsi" w:hAnsiTheme="minorHAnsi" w:cs="Arial"/>
                              </w:rPr>
                              <w:t xml:space="preserve"> a.m. to 12:00 p.m.</w:t>
                            </w:r>
                          </w:p>
                          <w:p w:rsidR="000D5182" w:rsidRDefault="00162CA0" w:rsidP="00162CA0">
                            <w:pPr>
                              <w:spacing w:line="360" w:lineRule="auto"/>
                              <w:rPr>
                                <w:rFonts w:asciiTheme="minorHAnsi" w:eastAsia="Times New Roman" w:hAnsiTheme="minorHAnsi" w:cs="Arial"/>
                                <w:sz w:val="20"/>
                                <w:szCs w:val="20"/>
                              </w:rPr>
                            </w:pPr>
                            <w:r w:rsidRPr="004C3065">
                              <w:rPr>
                                <w:rFonts w:asciiTheme="minorHAnsi" w:eastAsia="Times New Roman" w:hAnsiTheme="minorHAnsi" w:cs="Arial"/>
                                <w:sz w:val="20"/>
                                <w:szCs w:val="20"/>
                              </w:rPr>
                              <w:t xml:space="preserve">Barbara J. Riley Community Center, 7810 Quill Ave. Downey, 90242 </w:t>
                            </w:r>
                          </w:p>
                          <w:p w:rsidR="004C3065" w:rsidRPr="004C3065" w:rsidRDefault="004C3065" w:rsidP="00162CA0">
                            <w:pPr>
                              <w:spacing w:line="360" w:lineRule="auto"/>
                              <w:rPr>
                                <w:rFonts w:asciiTheme="minorHAnsi" w:eastAsia="Times New Roman" w:hAnsiTheme="minorHAnsi" w:cs="Arial"/>
                                <w:sz w:val="20"/>
                                <w:szCs w:val="20"/>
                              </w:rPr>
                            </w:pPr>
                          </w:p>
                          <w:p w:rsidR="00162CA0" w:rsidRDefault="00162CA0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Call to Order – Chair Karen Herrera </w:t>
                            </w:r>
                          </w:p>
                          <w:p w:rsidR="000D5182" w:rsidRPr="00C21D8E" w:rsidRDefault="000D518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Pledge of Allegiance </w:t>
                            </w:r>
                            <w:r w:rsidR="00DC7DE7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52771F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Andrew Perry, City of Artesia</w:t>
                            </w:r>
                          </w:p>
                          <w:p w:rsidR="000D5182" w:rsidRPr="00C21D8E" w:rsidRDefault="000D518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Roll Call and Declaration of Quorum – Secretary </w:t>
                            </w:r>
                            <w:r w:rsidR="000E21AC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Alison Sherman</w:t>
                            </w: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0D5182" w:rsidRPr="00C21D8E" w:rsidRDefault="000D518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Public Comments and Announcements – All (5 min; Timekeeper – Julie </w:t>
                            </w:r>
                            <w:proofErr w:type="spellStart"/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Jacobe</w:t>
                            </w:r>
                            <w:proofErr w:type="spellEnd"/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0D5182" w:rsidRPr="00C21D8E" w:rsidRDefault="000D518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Opening Remarks, Introductions – Karen Herrera, All (5 min)</w:t>
                            </w:r>
                          </w:p>
                          <w:p w:rsidR="000D5182" w:rsidRPr="00C21D8E" w:rsidRDefault="00162CA0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Approval of 1st Quarter Minutes – 4/23/2015</w:t>
                            </w:r>
                            <w:r w:rsidR="000D5182"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 (5 min)</w:t>
                            </w:r>
                          </w:p>
                          <w:p w:rsidR="000D5182" w:rsidRDefault="000D518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Executive Director Report – Executive Director Karen Coca (10 min)</w:t>
                            </w:r>
                          </w:p>
                          <w:p w:rsidR="00715CD1" w:rsidRPr="00715CD1" w:rsidRDefault="000532D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2015-16 </w:t>
                            </w:r>
                            <w:r w:rsidR="00715CD1"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Budget </w:t>
                            </w:r>
                            <w:r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Presentation</w:t>
                            </w:r>
                            <w:r w:rsidR="00715CD1"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 – Treasurer Lauren </w:t>
                            </w:r>
                            <w:proofErr w:type="spellStart"/>
                            <w:r w:rsidR="00715CD1"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Ramezani</w:t>
                            </w:r>
                            <w:proofErr w:type="spellEnd"/>
                            <w:r w:rsidR="00715CD1"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  (20 min)</w:t>
                            </w:r>
                          </w:p>
                          <w:p w:rsidR="000532D2" w:rsidRDefault="000532D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Re-Refined Oil</w:t>
                            </w:r>
                            <w:r w:rsidR="00127E42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DC7DE7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A Summary of the </w:t>
                            </w:r>
                            <w:r w:rsidR="004C2A09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5/14 </w:t>
                            </w:r>
                            <w:r w:rsidR="00DC7DE7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Workshop</w:t>
                            </w:r>
                            <w:r w:rsidR="00127E42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Jennifer Pinkerton, City of Los Angeles (30</w:t>
                            </w: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 min)</w:t>
                            </w:r>
                          </w:p>
                          <w:p w:rsidR="00715CD1" w:rsidRPr="000532D2" w:rsidRDefault="00715CD1" w:rsidP="000532D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CalRecycle</w:t>
                            </w:r>
                            <w:proofErr w:type="spellEnd"/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 Report  – Mia Hunt, </w:t>
                            </w:r>
                            <w:proofErr w:type="spellStart"/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CalRecycle</w:t>
                            </w:r>
                            <w:proofErr w:type="spellEnd"/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 xml:space="preserve"> (10 min)</w:t>
                            </w:r>
                          </w:p>
                          <w:p w:rsidR="000D5182" w:rsidRPr="00C21D8E" w:rsidRDefault="000D518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Next Meetings:</w:t>
                            </w:r>
                          </w:p>
                          <w:p w:rsidR="000D5182" w:rsidRPr="00C21D8E" w:rsidRDefault="000D5182" w:rsidP="004C306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720"/>
                              </w:tabs>
                              <w:spacing w:line="360" w:lineRule="auto"/>
                              <w:ind w:left="1260" w:hanging="180"/>
                              <w:contextualSpacing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Thursday, 9/17/2015 (611 E. Sierra Madre Blvd., Sierra Madre, 91024)</w:t>
                            </w:r>
                          </w:p>
                          <w:p w:rsidR="000D5182" w:rsidRPr="00C21D8E" w:rsidRDefault="000D5182" w:rsidP="004C306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720"/>
                              </w:tabs>
                              <w:spacing w:line="360" w:lineRule="auto"/>
                              <w:ind w:left="1260" w:hanging="180"/>
                              <w:contextualSpacing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Thursday,  12/3/2015 (30940 Hawthorne Blvd. Rancho Palos Verdes, 90275)</w:t>
                            </w:r>
                          </w:p>
                          <w:p w:rsidR="000D5182" w:rsidRPr="00C21D8E" w:rsidRDefault="000D5182" w:rsidP="004C306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720"/>
                              </w:tabs>
                              <w:spacing w:line="360" w:lineRule="auto"/>
                              <w:ind w:left="1260" w:hanging="180"/>
                              <w:contextualSpacing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Thursday, 3/17/2016 (TBD)</w:t>
                            </w:r>
                          </w:p>
                          <w:p w:rsidR="004C3065" w:rsidRPr="004C3065" w:rsidRDefault="000D5182" w:rsidP="004C306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900"/>
                                <w:tab w:val="num" w:pos="720"/>
                              </w:tabs>
                              <w:spacing w:line="360" w:lineRule="auto"/>
                              <w:ind w:left="720" w:hanging="450"/>
                              <w:jc w:val="left"/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</w:pPr>
                            <w:r w:rsidRPr="00C21D8E">
                              <w:rPr>
                                <w:rFonts w:asciiTheme="minorHAnsi" w:hAnsiTheme="minorHAnsi" w:cs="Arial"/>
                                <w:sz w:val="21"/>
                                <w:szCs w:val="21"/>
                              </w:rPr>
                              <w:t>Adjournment</w:t>
                            </w:r>
                          </w:p>
                          <w:bookmarkEnd w:id="1"/>
                          <w:p w:rsidR="000D5182" w:rsidRPr="004047F2" w:rsidRDefault="000D5182" w:rsidP="000D5182">
                            <w:pPr>
                              <w:ind w:left="180"/>
                              <w:contextualSpacing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4047F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NOTES:</w:t>
                            </w:r>
                          </w:p>
                          <w:p w:rsidR="000D5182" w:rsidRPr="004047F2" w:rsidRDefault="000D5182" w:rsidP="000D5182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ind w:left="1080" w:hanging="180"/>
                              <w:contextualSpacing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4047F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Agenda items may be taken out of order</w:t>
                            </w:r>
                          </w:p>
                          <w:p w:rsidR="000D5182" w:rsidRDefault="000D5182" w:rsidP="000D5182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ind w:left="1080" w:hanging="180"/>
                              <w:contextualSpacing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4047F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To request special accommodations for persons with disabilities, verify if an item will be heard, or request copies of the agenda item</w:t>
                            </w:r>
                            <w:r w:rsidR="00C21D8E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s, please contact </w:t>
                            </w:r>
                            <w:hyperlink r:id="rId46" w:history="1">
                              <w:r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sanab939</w:t>
                              </w:r>
                              <w:r w:rsidRPr="004047F2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@lacity.org</w:t>
                              </w:r>
                            </w:hyperlink>
                            <w:r w:rsidRPr="004047F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CF1C28" w:rsidRPr="004047F2" w:rsidRDefault="00CF1C28" w:rsidP="000D5182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ind w:left="1080" w:hanging="180"/>
                              <w:contextualSpacing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Light refreshments will be served by the host City of Downey</w:t>
                            </w:r>
                          </w:p>
                          <w:p w:rsidR="006D32B1" w:rsidRDefault="006D32B1" w:rsidP="00B82927">
                            <w:pPr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6D32B1">
                            <w:pPr>
                              <w:ind w:left="1080"/>
                              <w:contextualSpacing/>
                              <w:jc w:val="righ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6D32B1" w:rsidRDefault="006D32B1" w:rsidP="00203BAE">
                            <w:pPr>
                              <w:ind w:left="1080"/>
                              <w:contextualSpacing/>
                              <w:jc w:val="left"/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</w:pPr>
                          </w:p>
                          <w:p w:rsidR="00516D78" w:rsidRPr="006D32B1" w:rsidRDefault="006D32B1" w:rsidP="001B1189">
                            <w:pPr>
                              <w:ind w:left="1080"/>
                              <w:contextualSpacing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4.3pt;margin-top:90.4pt;width:501.1pt;height:5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" stroked="f">
                <v:textbox>
                  <w:txbxContent>
                    <w:p w:rsidR="000D5182" w:rsidRPr="00C21D8E" w:rsidRDefault="000D5182" w:rsidP="00337E30">
                      <w:pPr>
                        <w:rPr>
                          <w:rFonts w:asciiTheme="minorHAnsi" w:hAnsiTheme="minorHAnsi" w:cs="Tahoma"/>
                          <w:b/>
                          <w:color w:val="92D050"/>
                        </w:rPr>
                      </w:pPr>
                      <w:r w:rsidRPr="00C21D8E">
                        <w:rPr>
                          <w:rFonts w:asciiTheme="minorHAnsi" w:hAnsiTheme="minorHAnsi" w:cs="Tahoma"/>
                          <w:b/>
                          <w:color w:val="92D050"/>
                        </w:rPr>
                        <w:t>HAPPY 10-YEAR ANNIVERSARY</w:t>
                      </w:r>
                    </w:p>
                    <w:p w:rsidR="000D5182" w:rsidRPr="00C21D8E" w:rsidRDefault="000D5182" w:rsidP="000D5182">
                      <w:pPr>
                        <w:spacing w:line="220" w:lineRule="exact"/>
                        <w:rPr>
                          <w:rFonts w:asciiTheme="minorHAnsi" w:hAnsiTheme="minorHAnsi" w:cs="Tahoma"/>
                          <w:b/>
                        </w:rPr>
                      </w:pPr>
                      <w:r w:rsidRPr="00C21D8E">
                        <w:rPr>
                          <w:rFonts w:asciiTheme="minorHAnsi" w:hAnsiTheme="minorHAnsi" w:cs="Tahoma"/>
                          <w:b/>
                          <w:color w:val="92D050"/>
                        </w:rPr>
                        <w:t>2004    LOS ANGELES INTEGRATED SOLID WAS</w:t>
                      </w:r>
                      <w:r w:rsidR="00B514C4">
                        <w:rPr>
                          <w:rFonts w:asciiTheme="minorHAnsi" w:hAnsiTheme="minorHAnsi" w:cs="Tahoma"/>
                          <w:b/>
                          <w:color w:val="92D050"/>
                        </w:rPr>
                        <w:t>TE MANAGEMENT AUTHORITY     2015</w:t>
                      </w:r>
                    </w:p>
                    <w:p w:rsidR="000D5182" w:rsidRPr="00C21D8E" w:rsidRDefault="000D5182" w:rsidP="000D5182">
                      <w:pPr>
                        <w:spacing w:line="220" w:lineRule="exact"/>
                        <w:rPr>
                          <w:rFonts w:asciiTheme="minorHAnsi" w:hAnsiTheme="minorHAnsi" w:cs="Tahoma"/>
                          <w:b/>
                          <w:sz w:val="20"/>
                          <w:szCs w:val="20"/>
                        </w:rPr>
                      </w:pPr>
                      <w:r w:rsidRPr="00C21D8E">
                        <w:rPr>
                          <w:rFonts w:asciiTheme="minorHAnsi" w:hAnsiTheme="minorHAnsi" w:cs="Tahoma"/>
                          <w:b/>
                          <w:sz w:val="20"/>
                          <w:szCs w:val="20"/>
                        </w:rPr>
                        <w:t>The LARA 201</w:t>
                      </w:r>
                      <w:r w:rsidR="000E21AC">
                        <w:rPr>
                          <w:rFonts w:asciiTheme="minorHAnsi" w:hAnsiTheme="minorHAnsi" w:cs="Tahoma"/>
                          <w:b/>
                          <w:sz w:val="20"/>
                          <w:szCs w:val="20"/>
                        </w:rPr>
                        <w:t>5-16</w:t>
                      </w:r>
                      <w:r w:rsidRPr="00C21D8E">
                        <w:rPr>
                          <w:rFonts w:asciiTheme="minorHAnsi" w:hAnsiTheme="minorHAnsi" w:cs="Tahoma"/>
                          <w:b/>
                          <w:sz w:val="20"/>
                          <w:szCs w:val="20"/>
                        </w:rPr>
                        <w:t xml:space="preserve"> Executive Board</w:t>
                      </w:r>
                    </w:p>
                    <w:p w:rsidR="000D5182" w:rsidRPr="00C21D8E" w:rsidRDefault="000D5182" w:rsidP="000D5182">
                      <w:pPr>
                        <w:spacing w:line="220" w:lineRule="exact"/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Chair – Karen Herrera, Deputy City Manager, City of Duarte</w:t>
                      </w:r>
                    </w:p>
                    <w:p w:rsidR="000D5182" w:rsidRPr="00C21D8E" w:rsidRDefault="000D5182" w:rsidP="000D5182">
                      <w:pPr>
                        <w:spacing w:line="220" w:lineRule="exact"/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 xml:space="preserve">Vice Chair – Lorry </w:t>
                      </w:r>
                      <w:proofErr w:type="spellStart"/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Hempe</w:t>
                      </w:r>
                      <w:proofErr w:type="spellEnd"/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, Public Works Special Projects Manager</w:t>
                      </w:r>
                    </w:p>
                    <w:p w:rsidR="000D5182" w:rsidRPr="00C21D8E" w:rsidRDefault="000D5182" w:rsidP="000D5182">
                      <w:pPr>
                        <w:spacing w:line="220" w:lineRule="exact"/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 xml:space="preserve">Treasurer – Lauren </w:t>
                      </w:r>
                      <w:proofErr w:type="spellStart"/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Ramezani</w:t>
                      </w:r>
                      <w:proofErr w:type="spellEnd"/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, Senior Administrative Analyst, City of Rancho Palos Verdes</w:t>
                      </w:r>
                    </w:p>
                    <w:p w:rsidR="000D5182" w:rsidRPr="00C21D8E" w:rsidRDefault="000D5182" w:rsidP="000D5182">
                      <w:pPr>
                        <w:spacing w:line="220" w:lineRule="exact"/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 xml:space="preserve">Secretary – </w:t>
                      </w:r>
                      <w:r w:rsidR="000E21AC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 xml:space="preserve">Alison Sherman, </w:t>
                      </w:r>
                      <w:r w:rsidR="000E21AC" w:rsidRPr="000E21AC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Waste Management Coordinator</w:t>
                      </w:r>
                      <w:r w:rsidR="000E21AC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, City of Torrance</w:t>
                      </w:r>
                    </w:p>
                    <w:p w:rsidR="000D5182" w:rsidRPr="00C21D8E" w:rsidRDefault="000D5182" w:rsidP="000D5182">
                      <w:pPr>
                        <w:spacing w:line="220" w:lineRule="exact"/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Executive Director – Karen Coca, Division Manager, City of Los Angeles</w:t>
                      </w:r>
                    </w:p>
                    <w:p w:rsidR="000E21AC" w:rsidRPr="004C3065" w:rsidRDefault="000D5182" w:rsidP="004C3065">
                      <w:pPr>
                        <w:spacing w:line="220" w:lineRule="exact"/>
                        <w:rPr>
                          <w:rFonts w:asciiTheme="minorHAnsi" w:hAnsiTheme="minorHAnsi" w:cs="Tahoma"/>
                          <w:sz w:val="20"/>
                          <w:szCs w:val="20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 xml:space="preserve">Administrator – </w:t>
                      </w:r>
                      <w:proofErr w:type="spellStart"/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Nady</w:t>
                      </w:r>
                      <w:proofErr w:type="spellEnd"/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Maechling</w:t>
                      </w:r>
                      <w:proofErr w:type="spellEnd"/>
                      <w:r w:rsidRPr="00C21D8E">
                        <w:rPr>
                          <w:rFonts w:asciiTheme="minorHAnsi" w:hAnsiTheme="minorHAnsi" w:cs="Arial"/>
                          <w:sz w:val="20"/>
                          <w:szCs w:val="20"/>
                        </w:rPr>
                        <w:t>, Engineer Associate II, City of Los Angeles</w:t>
                      </w:r>
                    </w:p>
                    <w:p w:rsidR="000E21AC" w:rsidRPr="004C3065" w:rsidRDefault="000D5182" w:rsidP="000D5182">
                      <w:pPr>
                        <w:pStyle w:val="BodyText"/>
                        <w:spacing w:before="60" w:after="60"/>
                        <w:jc w:val="center"/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</w:rPr>
                      </w:pPr>
                      <w:bookmarkStart w:id="2" w:name="_GoBack"/>
                      <w:r w:rsidRPr="004C3065">
                        <w:rPr>
                          <w:rFonts w:asciiTheme="minorHAnsi" w:hAnsiTheme="minorHAnsi" w:cs="Arial"/>
                          <w:b/>
                          <w:sz w:val="24"/>
                          <w:szCs w:val="24"/>
                        </w:rPr>
                        <w:t>AGENDA</w:t>
                      </w:r>
                    </w:p>
                    <w:p w:rsidR="000D5182" w:rsidRPr="004C3065" w:rsidRDefault="000E21AC" w:rsidP="000D5182">
                      <w:pPr>
                        <w:pStyle w:val="BodyText"/>
                        <w:spacing w:after="0"/>
                        <w:contextualSpacing/>
                        <w:jc w:val="center"/>
                        <w:rPr>
                          <w:rFonts w:asciiTheme="minorHAnsi" w:hAnsiTheme="minorHAnsi" w:cs="Arial"/>
                        </w:rPr>
                      </w:pPr>
                      <w:r w:rsidRPr="004C3065">
                        <w:rPr>
                          <w:rFonts w:asciiTheme="minorHAnsi" w:hAnsiTheme="minorHAnsi" w:cs="Arial"/>
                        </w:rPr>
                        <w:t>Thursday, June</w:t>
                      </w:r>
                      <w:r w:rsidR="00162CA0" w:rsidRPr="004C3065">
                        <w:rPr>
                          <w:rFonts w:asciiTheme="minorHAnsi" w:hAnsiTheme="minorHAnsi" w:cs="Arial"/>
                        </w:rPr>
                        <w:t xml:space="preserve"> 1</w:t>
                      </w:r>
                      <w:r w:rsidRPr="004C3065">
                        <w:rPr>
                          <w:rFonts w:asciiTheme="minorHAnsi" w:hAnsiTheme="minorHAnsi" w:cs="Arial"/>
                        </w:rPr>
                        <w:t>8</w:t>
                      </w:r>
                      <w:r w:rsidR="000D5182" w:rsidRPr="004C3065">
                        <w:rPr>
                          <w:rFonts w:asciiTheme="minorHAnsi" w:hAnsiTheme="minorHAnsi" w:cs="Arial"/>
                        </w:rPr>
                        <w:t>, 2015</w:t>
                      </w:r>
                      <w:proofErr w:type="gramStart"/>
                      <w:r w:rsidR="000D5182" w:rsidRPr="004C3065">
                        <w:rPr>
                          <w:rFonts w:asciiTheme="minorHAnsi" w:hAnsiTheme="minorHAnsi" w:cs="Arial"/>
                        </w:rPr>
                        <w:t>,  10:00</w:t>
                      </w:r>
                      <w:proofErr w:type="gramEnd"/>
                      <w:r w:rsidR="000D5182" w:rsidRPr="004C3065">
                        <w:rPr>
                          <w:rFonts w:asciiTheme="minorHAnsi" w:hAnsiTheme="minorHAnsi" w:cs="Arial"/>
                        </w:rPr>
                        <w:t xml:space="preserve"> a.m. to 12:00 p.m.</w:t>
                      </w:r>
                    </w:p>
                    <w:p w:rsidR="000D5182" w:rsidRDefault="00162CA0" w:rsidP="00162CA0">
                      <w:pPr>
                        <w:spacing w:line="360" w:lineRule="auto"/>
                        <w:rPr>
                          <w:rFonts w:asciiTheme="minorHAnsi" w:eastAsia="Times New Roman" w:hAnsiTheme="minorHAnsi" w:cs="Arial"/>
                          <w:sz w:val="20"/>
                          <w:szCs w:val="20"/>
                        </w:rPr>
                      </w:pPr>
                      <w:r w:rsidRPr="004C3065">
                        <w:rPr>
                          <w:rFonts w:asciiTheme="minorHAnsi" w:eastAsia="Times New Roman" w:hAnsiTheme="minorHAnsi" w:cs="Arial"/>
                          <w:sz w:val="20"/>
                          <w:szCs w:val="20"/>
                        </w:rPr>
                        <w:t xml:space="preserve">Barbara J. Riley Community Center, 7810 Quill Ave. Downey, 90242 </w:t>
                      </w:r>
                    </w:p>
                    <w:p w:rsidR="004C3065" w:rsidRPr="004C3065" w:rsidRDefault="004C3065" w:rsidP="00162CA0">
                      <w:pPr>
                        <w:spacing w:line="360" w:lineRule="auto"/>
                        <w:rPr>
                          <w:rFonts w:asciiTheme="minorHAnsi" w:eastAsia="Times New Roman" w:hAnsiTheme="minorHAnsi" w:cs="Arial"/>
                          <w:sz w:val="20"/>
                          <w:szCs w:val="20"/>
                        </w:rPr>
                      </w:pPr>
                    </w:p>
                    <w:p w:rsidR="00162CA0" w:rsidRDefault="00162CA0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Call to Order – Chair Karen Herrera </w:t>
                      </w:r>
                    </w:p>
                    <w:p w:rsidR="000D5182" w:rsidRPr="00C21D8E" w:rsidRDefault="000D518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Pledge of Allegiance </w:t>
                      </w:r>
                      <w:r w:rsidR="00DC7DE7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– </w:t>
                      </w:r>
                      <w:r w:rsidR="0052771F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Andrew Perry, City of Artesia</w:t>
                      </w:r>
                    </w:p>
                    <w:p w:rsidR="000D5182" w:rsidRPr="00C21D8E" w:rsidRDefault="000D518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Roll Call and Declaration of Quorum – Secretary </w:t>
                      </w:r>
                      <w:r w:rsidR="000E21AC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Alison Sherman</w:t>
                      </w: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 </w:t>
                      </w:r>
                    </w:p>
                    <w:p w:rsidR="000D5182" w:rsidRPr="00C21D8E" w:rsidRDefault="000D518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Public Comments and Announcements – All (5 min; Timekeeper – Julie </w:t>
                      </w:r>
                      <w:proofErr w:type="spellStart"/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Jacobe</w:t>
                      </w:r>
                      <w:proofErr w:type="spellEnd"/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)</w:t>
                      </w:r>
                    </w:p>
                    <w:p w:rsidR="000D5182" w:rsidRPr="00C21D8E" w:rsidRDefault="000D518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Opening Remarks, Introductions – Karen Herrera, All (5 min)</w:t>
                      </w:r>
                    </w:p>
                    <w:p w:rsidR="000D5182" w:rsidRPr="00C21D8E" w:rsidRDefault="00162CA0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Approval of 1st Quarter Minutes – 4/23/2015</w:t>
                      </w:r>
                      <w:r w:rsidR="000D5182"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 (5 min)</w:t>
                      </w:r>
                    </w:p>
                    <w:p w:rsidR="000D5182" w:rsidRDefault="000D518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Executive Director Report – Executive Director Karen Coca (10 min)</w:t>
                      </w:r>
                    </w:p>
                    <w:p w:rsidR="00715CD1" w:rsidRPr="00715CD1" w:rsidRDefault="000532D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2015-16 </w:t>
                      </w:r>
                      <w:r w:rsidR="00715CD1"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Budget </w:t>
                      </w:r>
                      <w:r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Presentation</w:t>
                      </w:r>
                      <w:r w:rsidR="00715CD1"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 – Treasurer Lauren </w:t>
                      </w:r>
                      <w:proofErr w:type="spellStart"/>
                      <w:r w:rsidR="00715CD1"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Ramezani</w:t>
                      </w:r>
                      <w:proofErr w:type="spellEnd"/>
                      <w:r w:rsidR="00715CD1"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  (20 min)</w:t>
                      </w:r>
                    </w:p>
                    <w:p w:rsidR="000532D2" w:rsidRDefault="000532D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Re-Refined Oil</w:t>
                      </w:r>
                      <w:r w:rsidR="00127E42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, </w:t>
                      </w:r>
                      <w:r w:rsidR="00DC7DE7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A Summary of the </w:t>
                      </w:r>
                      <w:r w:rsidR="004C2A09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5/14 </w:t>
                      </w:r>
                      <w:r w:rsidR="00DC7DE7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Workshop</w:t>
                      </w:r>
                      <w:r w:rsidR="00127E42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 </w:t>
                      </w: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– </w:t>
                      </w:r>
                      <w:r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Jennifer Pinkerton, City of Los Angeles (30</w:t>
                      </w: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 min)</w:t>
                      </w:r>
                    </w:p>
                    <w:p w:rsidR="00715CD1" w:rsidRPr="000532D2" w:rsidRDefault="00715CD1" w:rsidP="000532D2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proofErr w:type="spellStart"/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CalRecycle</w:t>
                      </w:r>
                      <w:proofErr w:type="spellEnd"/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 Report  – Mia Hunt, </w:t>
                      </w:r>
                      <w:proofErr w:type="spellStart"/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CalRecycle</w:t>
                      </w:r>
                      <w:proofErr w:type="spellEnd"/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 xml:space="preserve"> (10 min)</w:t>
                      </w:r>
                    </w:p>
                    <w:p w:rsidR="000D5182" w:rsidRPr="00C21D8E" w:rsidRDefault="000D518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Next Meetings:</w:t>
                      </w:r>
                    </w:p>
                    <w:p w:rsidR="000D5182" w:rsidRPr="00C21D8E" w:rsidRDefault="000D5182" w:rsidP="004C306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num" w:pos="720"/>
                        </w:tabs>
                        <w:spacing w:line="360" w:lineRule="auto"/>
                        <w:ind w:left="1260" w:hanging="180"/>
                        <w:contextualSpacing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Thursday, 9/17/2015 (611 E. Sierra Madre Blvd., Sierra Madre, 91024)</w:t>
                      </w:r>
                    </w:p>
                    <w:p w:rsidR="000D5182" w:rsidRPr="00C21D8E" w:rsidRDefault="000D5182" w:rsidP="004C306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num" w:pos="720"/>
                        </w:tabs>
                        <w:spacing w:line="360" w:lineRule="auto"/>
                        <w:ind w:left="1260" w:hanging="180"/>
                        <w:contextualSpacing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Thursday,  12/3/2015 (30940 Hawthorne Blvd. Rancho Palos Verdes, 90275)</w:t>
                      </w:r>
                    </w:p>
                    <w:p w:rsidR="000D5182" w:rsidRPr="00C21D8E" w:rsidRDefault="000D5182" w:rsidP="004C306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num" w:pos="720"/>
                        </w:tabs>
                        <w:spacing w:line="360" w:lineRule="auto"/>
                        <w:ind w:left="1260" w:hanging="180"/>
                        <w:contextualSpacing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Thursday, 3/17/2016 (TBD)</w:t>
                      </w:r>
                    </w:p>
                    <w:p w:rsidR="004C3065" w:rsidRPr="004C3065" w:rsidRDefault="000D5182" w:rsidP="004C3065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900"/>
                          <w:tab w:val="num" w:pos="720"/>
                        </w:tabs>
                        <w:spacing w:line="360" w:lineRule="auto"/>
                        <w:ind w:left="720" w:hanging="450"/>
                        <w:jc w:val="left"/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</w:pPr>
                      <w:r w:rsidRPr="00C21D8E">
                        <w:rPr>
                          <w:rFonts w:asciiTheme="minorHAnsi" w:hAnsiTheme="minorHAnsi" w:cs="Arial"/>
                          <w:sz w:val="21"/>
                          <w:szCs w:val="21"/>
                        </w:rPr>
                        <w:t>Adjournment</w:t>
                      </w:r>
                    </w:p>
                    <w:bookmarkEnd w:id="2"/>
                    <w:p w:rsidR="000D5182" w:rsidRPr="004047F2" w:rsidRDefault="000D5182" w:rsidP="000D5182">
                      <w:pPr>
                        <w:ind w:left="180"/>
                        <w:contextualSpacing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4047F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NOTES:</w:t>
                      </w:r>
                    </w:p>
                    <w:p w:rsidR="000D5182" w:rsidRPr="004047F2" w:rsidRDefault="000D5182" w:rsidP="000D5182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1080"/>
                        </w:tabs>
                        <w:ind w:left="1080" w:hanging="180"/>
                        <w:contextualSpacing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4047F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Agenda items may be taken out of order</w:t>
                      </w:r>
                    </w:p>
                    <w:p w:rsidR="000D5182" w:rsidRDefault="000D5182" w:rsidP="000D5182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1080"/>
                        </w:tabs>
                        <w:ind w:left="1080" w:hanging="180"/>
                        <w:contextualSpacing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4047F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To request special accommodations for persons with disabilities, verify if an item will be heard, or request copies of the agenda item</w:t>
                      </w:r>
                      <w:r w:rsidR="00C21D8E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s, please contact </w:t>
                      </w:r>
                      <w:hyperlink r:id="rId47" w:history="1">
                        <w:r>
                          <w:rPr>
                            <w:rStyle w:val="Hyperlink"/>
                            <w:rFonts w:asciiTheme="minorHAnsi" w:hAnsiTheme="minorHAnsi"/>
                            <w:sz w:val="18"/>
                            <w:szCs w:val="18"/>
                          </w:rPr>
                          <w:t>sanab939</w:t>
                        </w:r>
                        <w:r w:rsidRPr="004047F2">
                          <w:rPr>
                            <w:rStyle w:val="Hyperlink"/>
                            <w:rFonts w:asciiTheme="minorHAnsi" w:hAnsiTheme="minorHAnsi"/>
                            <w:sz w:val="18"/>
                            <w:szCs w:val="18"/>
                          </w:rPr>
                          <w:t>@lacity.org</w:t>
                        </w:r>
                      </w:hyperlink>
                      <w:r w:rsidRPr="004047F2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CF1C28" w:rsidRPr="004047F2" w:rsidRDefault="00CF1C28" w:rsidP="000D5182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1080"/>
                        </w:tabs>
                        <w:ind w:left="1080" w:hanging="180"/>
                        <w:contextualSpacing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Light refreshments will be served by the host City of Downey</w:t>
                      </w:r>
                    </w:p>
                    <w:p w:rsidR="006D32B1" w:rsidRDefault="006D32B1" w:rsidP="00B82927">
                      <w:pPr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6D32B1">
                      <w:pPr>
                        <w:ind w:left="1080"/>
                        <w:contextualSpacing/>
                        <w:jc w:val="righ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6D32B1" w:rsidRDefault="006D32B1" w:rsidP="00203BAE">
                      <w:pPr>
                        <w:ind w:left="1080"/>
                        <w:contextualSpacing/>
                        <w:jc w:val="left"/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</w:pPr>
                    </w:p>
                    <w:p w:rsidR="00516D78" w:rsidRPr="006D32B1" w:rsidRDefault="006D32B1" w:rsidP="001B1189">
                      <w:pPr>
                        <w:ind w:left="1080"/>
                        <w:contextualSpacing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="Tahoma"/>
                          <w:b/>
                          <w:color w:val="92D050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54272F" w:rsidRPr="00590BF4" w:rsidSect="0023167C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 w:code="1"/>
      <w:pgMar w:top="245" w:right="245" w:bottom="245" w:left="245" w:header="432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7EE" w:rsidRDefault="009427EE">
      <w:r>
        <w:separator/>
      </w:r>
    </w:p>
  </w:endnote>
  <w:endnote w:type="continuationSeparator" w:id="0">
    <w:p w:rsidR="009427EE" w:rsidRDefault="00942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FC0" w:rsidRDefault="00455F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55FC0" w:rsidRDefault="00455FC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FC0" w:rsidRDefault="00455FC0" w:rsidP="0023167C">
    <w:pPr>
      <w:pStyle w:val="Footer"/>
      <w:tabs>
        <w:tab w:val="clear" w:pos="4320"/>
        <w:tab w:val="clear" w:pos="8640"/>
      </w:tabs>
      <w:jc w:val="center"/>
    </w:pPr>
  </w:p>
  <w:p w:rsidR="00D50B9B" w:rsidRDefault="003D4D78" w:rsidP="0023167C">
    <w:pPr>
      <w:pStyle w:val="Footer"/>
      <w:tabs>
        <w:tab w:val="clear" w:pos="4320"/>
        <w:tab w:val="clear" w:pos="8640"/>
      </w:tabs>
      <w:ind w:right="-40"/>
      <w:jc w:val="center"/>
      <w:rPr>
        <w:rFonts w:asciiTheme="minorHAnsi" w:hAnsiTheme="minorHAnsi"/>
        <w:color w:val="365F91"/>
        <w:sz w:val="16"/>
        <w:szCs w:val="16"/>
      </w:rPr>
    </w:pPr>
    <w:r w:rsidRPr="003A6E00">
      <w:rPr>
        <w:rFonts w:asciiTheme="minorHAnsi" w:hAnsiTheme="minorHAnsi"/>
        <w:color w:val="365F91"/>
        <w:sz w:val="16"/>
        <w:szCs w:val="16"/>
      </w:rPr>
      <w:ptab w:relativeTo="margin" w:alignment="left" w:leader="none"/>
    </w:r>
    <w:r w:rsidRPr="003A6E00">
      <w:rPr>
        <w:rFonts w:asciiTheme="minorHAnsi" w:hAnsiTheme="minorHAnsi"/>
        <w:color w:val="365F91"/>
        <w:sz w:val="16"/>
        <w:szCs w:val="16"/>
      </w:rPr>
      <w:t>Artesia, Beverly Hills, Bradbury, Downey, Duarte, Hermosa Beach, Hidden Hills, Los Angeles, Lynwood, Manhattan Beach</w:t>
    </w:r>
    <w:r w:rsidR="00D50B9B">
      <w:rPr>
        <w:rFonts w:asciiTheme="minorHAnsi" w:hAnsiTheme="minorHAnsi"/>
        <w:color w:val="365F91"/>
        <w:sz w:val="16"/>
        <w:szCs w:val="16"/>
      </w:rPr>
      <w:t>,</w:t>
    </w:r>
  </w:p>
  <w:p w:rsidR="003D4D78" w:rsidRDefault="003D4D78" w:rsidP="0023167C">
    <w:pPr>
      <w:pStyle w:val="Footer"/>
      <w:tabs>
        <w:tab w:val="clear" w:pos="4320"/>
        <w:tab w:val="clear" w:pos="8640"/>
      </w:tabs>
      <w:ind w:right="-40"/>
      <w:jc w:val="center"/>
      <w:rPr>
        <w:rFonts w:asciiTheme="minorHAnsi" w:hAnsiTheme="minorHAnsi"/>
        <w:color w:val="365F91"/>
        <w:sz w:val="16"/>
        <w:szCs w:val="16"/>
      </w:rPr>
    </w:pPr>
    <w:r w:rsidRPr="003A6E00">
      <w:rPr>
        <w:rFonts w:asciiTheme="minorHAnsi" w:hAnsiTheme="minorHAnsi"/>
        <w:color w:val="365F91"/>
        <w:sz w:val="16"/>
        <w:szCs w:val="16"/>
      </w:rPr>
      <w:t>Pomona, Rancho Palos Verdes, Redondo Beach, Rosemead, Palos Verdes Estates, S</w:t>
    </w:r>
    <w:r w:rsidR="001C4FAF">
      <w:rPr>
        <w:rFonts w:asciiTheme="minorHAnsi" w:hAnsiTheme="minorHAnsi"/>
        <w:color w:val="365F91"/>
        <w:sz w:val="16"/>
        <w:szCs w:val="16"/>
      </w:rPr>
      <w:t>i</w:t>
    </w:r>
    <w:r w:rsidRPr="003A6E00">
      <w:rPr>
        <w:rFonts w:asciiTheme="minorHAnsi" w:hAnsiTheme="minorHAnsi"/>
        <w:color w:val="365F91"/>
        <w:sz w:val="16"/>
        <w:szCs w:val="16"/>
      </w:rPr>
      <w:t>erra Madre, South Gate, Torrance</w:t>
    </w:r>
  </w:p>
  <w:p w:rsidR="00504DB6" w:rsidRPr="003A6E00" w:rsidRDefault="00504DB6" w:rsidP="0023167C">
    <w:pPr>
      <w:pStyle w:val="Footer"/>
      <w:tabs>
        <w:tab w:val="clear" w:pos="4320"/>
        <w:tab w:val="center" w:pos="5760"/>
      </w:tabs>
      <w:ind w:right="680"/>
      <w:jc w:val="center"/>
      <w:rPr>
        <w:rFonts w:asciiTheme="minorHAnsi" w:hAnsiTheme="minorHAnsi"/>
        <w:color w:val="808080"/>
        <w:sz w:val="16"/>
        <w:szCs w:val="16"/>
      </w:rPr>
    </w:pPr>
  </w:p>
  <w:p w:rsidR="00455FC0" w:rsidRDefault="00455FC0" w:rsidP="0023167C">
    <w:pPr>
      <w:pStyle w:val="Footer"/>
      <w:tabs>
        <w:tab w:val="clear" w:pos="4320"/>
        <w:tab w:val="clear" w:pos="8640"/>
      </w:tabs>
      <w:ind w:right="-40"/>
      <w:jc w:val="center"/>
      <w:rPr>
        <w:rFonts w:ascii="Swis721 LtCn BT" w:hAnsi="Swis721 LtCn BT"/>
        <w:color w:val="808080"/>
        <w:sz w:val="22"/>
      </w:rPr>
    </w:pPr>
    <w:r w:rsidRPr="003A6E00">
      <w:rPr>
        <w:rFonts w:asciiTheme="minorHAnsi" w:hAnsiTheme="minorHAnsi"/>
        <w:b/>
        <w:color w:val="365F91"/>
        <w:sz w:val="16"/>
        <w:szCs w:val="16"/>
      </w:rPr>
      <w:t>Hard Copies Should be Printed Double</w:t>
    </w:r>
    <w:r w:rsidR="009668F9" w:rsidRPr="003A6E00">
      <w:rPr>
        <w:rFonts w:asciiTheme="minorHAnsi" w:hAnsiTheme="minorHAnsi"/>
        <w:b/>
        <w:color w:val="365F91"/>
        <w:sz w:val="16"/>
        <w:szCs w:val="16"/>
      </w:rPr>
      <w:t>-</w:t>
    </w:r>
    <w:r w:rsidRPr="003A6E00">
      <w:rPr>
        <w:rFonts w:asciiTheme="minorHAnsi" w:hAnsiTheme="minorHAnsi"/>
        <w:b/>
        <w:color w:val="365F91"/>
        <w:sz w:val="16"/>
        <w:szCs w:val="16"/>
      </w:rPr>
      <w:t>Sided Using Recycled Content Paper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91" w:rsidRDefault="00E408DE" w:rsidP="003A6E00">
    <w:pPr>
      <w:pStyle w:val="Footer"/>
      <w:tabs>
        <w:tab w:val="clear" w:pos="4320"/>
        <w:tab w:val="clear" w:pos="8640"/>
      </w:tabs>
      <w:jc w:val="center"/>
      <w:rPr>
        <w:rFonts w:asciiTheme="minorHAnsi" w:hAnsiTheme="minorHAnsi"/>
        <w:color w:val="365F91"/>
        <w:sz w:val="16"/>
        <w:szCs w:val="16"/>
      </w:rPr>
    </w:pPr>
    <w:r>
      <w:rPr>
        <w:color w:val="365F91"/>
      </w:rPr>
      <w:t xml:space="preserve">          </w:t>
    </w:r>
    <w:r w:rsidR="00352691" w:rsidRPr="00211717">
      <w:rPr>
        <w:rFonts w:asciiTheme="minorHAnsi" w:hAnsiTheme="minorHAnsi"/>
        <w:color w:val="365F91"/>
        <w:sz w:val="16"/>
        <w:szCs w:val="16"/>
      </w:rPr>
      <w:ptab w:relativeTo="margin" w:alignment="left" w:leader="none"/>
    </w:r>
    <w:r w:rsidR="00352691" w:rsidRPr="00211717">
      <w:rPr>
        <w:rFonts w:asciiTheme="minorHAnsi" w:hAnsiTheme="minorHAnsi"/>
        <w:color w:val="365F91"/>
        <w:sz w:val="16"/>
        <w:szCs w:val="16"/>
      </w:rPr>
      <w:t>Artesia, Beverly Hills, Bradbury, Downey, Duarte, Hermosa Beach, Hidden Hills, Los Angeles, Lynwood, Manhattan Beach</w:t>
    </w:r>
    <w:r w:rsidR="00352691">
      <w:rPr>
        <w:rFonts w:asciiTheme="minorHAnsi" w:hAnsiTheme="minorHAnsi"/>
        <w:color w:val="365F91"/>
        <w:sz w:val="16"/>
        <w:szCs w:val="16"/>
      </w:rPr>
      <w:t>,</w:t>
    </w:r>
  </w:p>
  <w:p w:rsidR="00352691" w:rsidRPr="00211717" w:rsidRDefault="00352691" w:rsidP="003A6E00">
    <w:pPr>
      <w:pStyle w:val="Footer"/>
      <w:tabs>
        <w:tab w:val="clear" w:pos="4320"/>
        <w:tab w:val="clear" w:pos="8640"/>
      </w:tabs>
      <w:jc w:val="center"/>
      <w:rPr>
        <w:rFonts w:asciiTheme="minorHAnsi" w:hAnsiTheme="minorHAnsi"/>
        <w:color w:val="808080"/>
        <w:sz w:val="16"/>
        <w:szCs w:val="16"/>
      </w:rPr>
    </w:pPr>
    <w:r w:rsidRPr="00211717">
      <w:rPr>
        <w:rFonts w:asciiTheme="minorHAnsi" w:hAnsiTheme="minorHAnsi"/>
        <w:color w:val="365F91"/>
        <w:sz w:val="16"/>
        <w:szCs w:val="16"/>
      </w:rPr>
      <w:t xml:space="preserve"> Pomona, Rancho Palos Verdes, Redondo Beach, Rosemead, Palos Verdes Estates, Serra Madre, South Gate, Torrance</w:t>
    </w:r>
    <w:r w:rsidRPr="00211717" w:rsidDel="003D4D78">
      <w:rPr>
        <w:rFonts w:asciiTheme="minorHAnsi" w:hAnsiTheme="minorHAnsi"/>
        <w:color w:val="365F91"/>
        <w:sz w:val="16"/>
        <w:szCs w:val="16"/>
      </w:rPr>
      <w:t xml:space="preserve"> </w:t>
    </w:r>
  </w:p>
  <w:p w:rsidR="00352691" w:rsidRDefault="00352691" w:rsidP="003A6E00">
    <w:pPr>
      <w:pStyle w:val="Footer"/>
      <w:tabs>
        <w:tab w:val="clear" w:pos="8640"/>
      </w:tabs>
      <w:jc w:val="center"/>
      <w:rPr>
        <w:rFonts w:asciiTheme="minorHAnsi" w:hAnsiTheme="minorHAnsi"/>
        <w:b/>
        <w:color w:val="365F91"/>
        <w:sz w:val="16"/>
        <w:szCs w:val="16"/>
      </w:rPr>
    </w:pPr>
  </w:p>
  <w:p w:rsidR="00BF26BA" w:rsidRPr="003A6E00" w:rsidRDefault="00352691" w:rsidP="003A6E00">
    <w:pPr>
      <w:pStyle w:val="Footer"/>
      <w:tabs>
        <w:tab w:val="clear" w:pos="4320"/>
        <w:tab w:val="clear" w:pos="8640"/>
      </w:tabs>
      <w:jc w:val="center"/>
      <w:rPr>
        <w:rFonts w:asciiTheme="minorHAnsi" w:hAnsiTheme="minorHAnsi"/>
        <w:b/>
        <w:color w:val="365F91"/>
        <w:sz w:val="16"/>
        <w:szCs w:val="16"/>
      </w:rPr>
    </w:pPr>
    <w:r w:rsidRPr="00211717">
      <w:rPr>
        <w:rFonts w:asciiTheme="minorHAnsi" w:hAnsiTheme="minorHAnsi"/>
        <w:b/>
        <w:color w:val="365F91"/>
        <w:sz w:val="16"/>
        <w:szCs w:val="16"/>
      </w:rPr>
      <w:t>Hard Copies Should be Printed Double-Sid</w:t>
    </w:r>
    <w:r>
      <w:rPr>
        <w:rFonts w:asciiTheme="minorHAnsi" w:hAnsiTheme="minorHAnsi"/>
        <w:b/>
        <w:color w:val="365F91"/>
        <w:sz w:val="16"/>
        <w:szCs w:val="16"/>
      </w:rPr>
      <w:t>ed Using Recycled Content Paper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7EE" w:rsidRDefault="009427EE">
      <w:r>
        <w:separator/>
      </w:r>
    </w:p>
  </w:footnote>
  <w:footnote w:type="continuationSeparator" w:id="0">
    <w:p w:rsidR="009427EE" w:rsidRDefault="009427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FAF" w:rsidRDefault="001C4F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FAF" w:rsidRDefault="001C4FA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FAF" w:rsidRDefault="001C4F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433C"/>
    <w:multiLevelType w:val="hybridMultilevel"/>
    <w:tmpl w:val="105A9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413E3"/>
    <w:multiLevelType w:val="hybridMultilevel"/>
    <w:tmpl w:val="2EA4A7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8260D8"/>
    <w:multiLevelType w:val="hybridMultilevel"/>
    <w:tmpl w:val="1818B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2B8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u w:color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62BD1"/>
    <w:multiLevelType w:val="hybridMultilevel"/>
    <w:tmpl w:val="D374AC26"/>
    <w:lvl w:ilvl="0" w:tplc="920C5DAC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044CA4"/>
    <w:multiLevelType w:val="hybridMultilevel"/>
    <w:tmpl w:val="F9A86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37988"/>
    <w:multiLevelType w:val="hybridMultilevel"/>
    <w:tmpl w:val="F08CB2B6"/>
    <w:lvl w:ilvl="0" w:tplc="65443E8E">
      <w:start w:val="1"/>
      <w:numFmt w:val="upperRoman"/>
      <w:lvlText w:val="%1."/>
      <w:lvlJc w:val="left"/>
      <w:pPr>
        <w:ind w:left="900" w:hanging="72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1F552C3"/>
    <w:multiLevelType w:val="hybridMultilevel"/>
    <w:tmpl w:val="9C560D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A5D7B"/>
    <w:multiLevelType w:val="hybridMultilevel"/>
    <w:tmpl w:val="3B662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67E1A"/>
    <w:multiLevelType w:val="hybridMultilevel"/>
    <w:tmpl w:val="037E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60EA1"/>
    <w:multiLevelType w:val="multilevel"/>
    <w:tmpl w:val="B46E6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EF4B8D"/>
    <w:multiLevelType w:val="hybridMultilevel"/>
    <w:tmpl w:val="5BC4C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1D627C"/>
    <w:multiLevelType w:val="hybridMultilevel"/>
    <w:tmpl w:val="5240F112"/>
    <w:lvl w:ilvl="0" w:tplc="01A44414">
      <w:start w:val="4"/>
      <w:numFmt w:val="upperRoman"/>
      <w:lvlText w:val="%1."/>
      <w:lvlJc w:val="left"/>
      <w:pPr>
        <w:ind w:left="8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4F1477FF"/>
    <w:multiLevelType w:val="hybridMultilevel"/>
    <w:tmpl w:val="72DCEE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046C99"/>
    <w:multiLevelType w:val="hybridMultilevel"/>
    <w:tmpl w:val="353EFF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6A33D0"/>
    <w:multiLevelType w:val="hybridMultilevel"/>
    <w:tmpl w:val="ACFA7B0E"/>
    <w:lvl w:ilvl="0" w:tplc="5BA8D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2F38EE"/>
    <w:multiLevelType w:val="hybridMultilevel"/>
    <w:tmpl w:val="9930622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5A526C2"/>
    <w:multiLevelType w:val="hybridMultilevel"/>
    <w:tmpl w:val="9618A6F8"/>
    <w:lvl w:ilvl="0" w:tplc="E9E8ECD4">
      <w:start w:val="1"/>
      <w:numFmt w:val="upperRoman"/>
      <w:lvlText w:val="%1."/>
      <w:lvlJc w:val="left"/>
      <w:pPr>
        <w:ind w:left="810" w:hanging="720"/>
      </w:pPr>
      <w:rPr>
        <w:rFonts w:ascii="Arial" w:hAnsi="Arial" w:cs="Arial" w:hint="default"/>
        <w:b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D2205EA"/>
    <w:multiLevelType w:val="hybridMultilevel"/>
    <w:tmpl w:val="4042B69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17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9"/>
  </w:num>
  <w:num w:numId="8">
    <w:abstractNumId w:val="3"/>
  </w:num>
  <w:num w:numId="9">
    <w:abstractNumId w:val="13"/>
  </w:num>
  <w:num w:numId="10">
    <w:abstractNumId w:val="1"/>
  </w:num>
  <w:num w:numId="11">
    <w:abstractNumId w:val="0"/>
  </w:num>
  <w:num w:numId="12">
    <w:abstractNumId w:val="10"/>
  </w:num>
  <w:num w:numId="13">
    <w:abstractNumId w:val="4"/>
  </w:num>
  <w:num w:numId="14">
    <w:abstractNumId w:val="7"/>
  </w:num>
  <w:num w:numId="15">
    <w:abstractNumId w:val="12"/>
  </w:num>
  <w:num w:numId="16">
    <w:abstractNumId w:val="6"/>
  </w:num>
  <w:num w:numId="17">
    <w:abstractNumId w:val="8"/>
  </w:num>
  <w:num w:numId="1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EE"/>
    <w:rsid w:val="00000ACE"/>
    <w:rsid w:val="0000295E"/>
    <w:rsid w:val="0000320E"/>
    <w:rsid w:val="0000560C"/>
    <w:rsid w:val="00011560"/>
    <w:rsid w:val="00011F16"/>
    <w:rsid w:val="00015E91"/>
    <w:rsid w:val="00016C5C"/>
    <w:rsid w:val="000172C2"/>
    <w:rsid w:val="000214AC"/>
    <w:rsid w:val="000234FF"/>
    <w:rsid w:val="00024F60"/>
    <w:rsid w:val="000269FF"/>
    <w:rsid w:val="00027E67"/>
    <w:rsid w:val="00031E52"/>
    <w:rsid w:val="000333E1"/>
    <w:rsid w:val="00033A43"/>
    <w:rsid w:val="00035501"/>
    <w:rsid w:val="00036776"/>
    <w:rsid w:val="0004082D"/>
    <w:rsid w:val="00040D58"/>
    <w:rsid w:val="000410DA"/>
    <w:rsid w:val="00041E62"/>
    <w:rsid w:val="00046DA1"/>
    <w:rsid w:val="000532D2"/>
    <w:rsid w:val="000552E9"/>
    <w:rsid w:val="00055C39"/>
    <w:rsid w:val="00063388"/>
    <w:rsid w:val="00065463"/>
    <w:rsid w:val="00065707"/>
    <w:rsid w:val="00066984"/>
    <w:rsid w:val="00066B1A"/>
    <w:rsid w:val="00067B99"/>
    <w:rsid w:val="000711FF"/>
    <w:rsid w:val="000717C6"/>
    <w:rsid w:val="000725E4"/>
    <w:rsid w:val="00083189"/>
    <w:rsid w:val="00083D3F"/>
    <w:rsid w:val="00085947"/>
    <w:rsid w:val="00087CC1"/>
    <w:rsid w:val="00096461"/>
    <w:rsid w:val="0009686D"/>
    <w:rsid w:val="000970F1"/>
    <w:rsid w:val="00097CE7"/>
    <w:rsid w:val="000A05E7"/>
    <w:rsid w:val="000A1E40"/>
    <w:rsid w:val="000A6363"/>
    <w:rsid w:val="000A736E"/>
    <w:rsid w:val="000B0E62"/>
    <w:rsid w:val="000B1026"/>
    <w:rsid w:val="000B1BF2"/>
    <w:rsid w:val="000B71F8"/>
    <w:rsid w:val="000C0520"/>
    <w:rsid w:val="000C7B88"/>
    <w:rsid w:val="000D2F07"/>
    <w:rsid w:val="000D4CC6"/>
    <w:rsid w:val="000D5182"/>
    <w:rsid w:val="000D5433"/>
    <w:rsid w:val="000D5CFB"/>
    <w:rsid w:val="000D5F69"/>
    <w:rsid w:val="000E163E"/>
    <w:rsid w:val="000E21AC"/>
    <w:rsid w:val="000E36D0"/>
    <w:rsid w:val="000E44C4"/>
    <w:rsid w:val="000E5FA5"/>
    <w:rsid w:val="000E6003"/>
    <w:rsid w:val="000E7C0D"/>
    <w:rsid w:val="000F1EB8"/>
    <w:rsid w:val="000F1FFC"/>
    <w:rsid w:val="000F3485"/>
    <w:rsid w:val="000F45C4"/>
    <w:rsid w:val="00101A5F"/>
    <w:rsid w:val="00103588"/>
    <w:rsid w:val="00103F65"/>
    <w:rsid w:val="001043EF"/>
    <w:rsid w:val="00106DDC"/>
    <w:rsid w:val="0011178A"/>
    <w:rsid w:val="0012355D"/>
    <w:rsid w:val="001254B8"/>
    <w:rsid w:val="00127C0D"/>
    <w:rsid w:val="00127E42"/>
    <w:rsid w:val="00127F79"/>
    <w:rsid w:val="00130372"/>
    <w:rsid w:val="0013061D"/>
    <w:rsid w:val="00130CB0"/>
    <w:rsid w:val="00130FD4"/>
    <w:rsid w:val="00131B45"/>
    <w:rsid w:val="001330E5"/>
    <w:rsid w:val="0013361D"/>
    <w:rsid w:val="001338E6"/>
    <w:rsid w:val="001339F8"/>
    <w:rsid w:val="001346DB"/>
    <w:rsid w:val="00136799"/>
    <w:rsid w:val="00137243"/>
    <w:rsid w:val="00137486"/>
    <w:rsid w:val="001377E4"/>
    <w:rsid w:val="00140E06"/>
    <w:rsid w:val="0014302C"/>
    <w:rsid w:val="00143563"/>
    <w:rsid w:val="00145EC5"/>
    <w:rsid w:val="001461CF"/>
    <w:rsid w:val="00147F76"/>
    <w:rsid w:val="00150B81"/>
    <w:rsid w:val="00150F39"/>
    <w:rsid w:val="0015202B"/>
    <w:rsid w:val="00152A7C"/>
    <w:rsid w:val="00153258"/>
    <w:rsid w:val="00153B49"/>
    <w:rsid w:val="00154FFD"/>
    <w:rsid w:val="001553E4"/>
    <w:rsid w:val="00156048"/>
    <w:rsid w:val="001564D3"/>
    <w:rsid w:val="00156A8E"/>
    <w:rsid w:val="0016154D"/>
    <w:rsid w:val="00162CA0"/>
    <w:rsid w:val="00165F21"/>
    <w:rsid w:val="00170443"/>
    <w:rsid w:val="00170896"/>
    <w:rsid w:val="00171D1A"/>
    <w:rsid w:val="00173F31"/>
    <w:rsid w:val="0017506D"/>
    <w:rsid w:val="0018125E"/>
    <w:rsid w:val="001820FF"/>
    <w:rsid w:val="00186975"/>
    <w:rsid w:val="00187BAF"/>
    <w:rsid w:val="00192F67"/>
    <w:rsid w:val="00193854"/>
    <w:rsid w:val="0019540C"/>
    <w:rsid w:val="001973AB"/>
    <w:rsid w:val="0019761F"/>
    <w:rsid w:val="00197B92"/>
    <w:rsid w:val="001A1047"/>
    <w:rsid w:val="001A3CA6"/>
    <w:rsid w:val="001A4194"/>
    <w:rsid w:val="001A762C"/>
    <w:rsid w:val="001A7BB3"/>
    <w:rsid w:val="001B0770"/>
    <w:rsid w:val="001B1189"/>
    <w:rsid w:val="001B2BB9"/>
    <w:rsid w:val="001B2FCE"/>
    <w:rsid w:val="001B2FEE"/>
    <w:rsid w:val="001B3AC6"/>
    <w:rsid w:val="001C0989"/>
    <w:rsid w:val="001C383E"/>
    <w:rsid w:val="001C49AB"/>
    <w:rsid w:val="001C4FAF"/>
    <w:rsid w:val="001C5BC5"/>
    <w:rsid w:val="001C795B"/>
    <w:rsid w:val="001D0066"/>
    <w:rsid w:val="001D0582"/>
    <w:rsid w:val="001D095D"/>
    <w:rsid w:val="001D2EF6"/>
    <w:rsid w:val="001D3F59"/>
    <w:rsid w:val="001D5BA2"/>
    <w:rsid w:val="001D6922"/>
    <w:rsid w:val="001D6F3B"/>
    <w:rsid w:val="001E42F0"/>
    <w:rsid w:val="001E5296"/>
    <w:rsid w:val="001F1894"/>
    <w:rsid w:val="001F21D8"/>
    <w:rsid w:val="001F331E"/>
    <w:rsid w:val="001F566C"/>
    <w:rsid w:val="001F6065"/>
    <w:rsid w:val="001F682B"/>
    <w:rsid w:val="001F781E"/>
    <w:rsid w:val="0020039B"/>
    <w:rsid w:val="00200F8D"/>
    <w:rsid w:val="0020375B"/>
    <w:rsid w:val="00203BAE"/>
    <w:rsid w:val="00204518"/>
    <w:rsid w:val="00204926"/>
    <w:rsid w:val="002073EA"/>
    <w:rsid w:val="00212AE5"/>
    <w:rsid w:val="00212EEB"/>
    <w:rsid w:val="00214107"/>
    <w:rsid w:val="00214A37"/>
    <w:rsid w:val="00214D68"/>
    <w:rsid w:val="00215B99"/>
    <w:rsid w:val="0021705F"/>
    <w:rsid w:val="00217240"/>
    <w:rsid w:val="002177DB"/>
    <w:rsid w:val="00217B2F"/>
    <w:rsid w:val="002218D5"/>
    <w:rsid w:val="0022316C"/>
    <w:rsid w:val="00223609"/>
    <w:rsid w:val="00226D53"/>
    <w:rsid w:val="0023167C"/>
    <w:rsid w:val="002318F8"/>
    <w:rsid w:val="00231AD7"/>
    <w:rsid w:val="00231CAB"/>
    <w:rsid w:val="00232FA0"/>
    <w:rsid w:val="00233954"/>
    <w:rsid w:val="00235AB0"/>
    <w:rsid w:val="00235E14"/>
    <w:rsid w:val="00241B3F"/>
    <w:rsid w:val="00242BB5"/>
    <w:rsid w:val="00242F4C"/>
    <w:rsid w:val="00245AA1"/>
    <w:rsid w:val="00247DB4"/>
    <w:rsid w:val="00247DEE"/>
    <w:rsid w:val="00252AB9"/>
    <w:rsid w:val="00252C2A"/>
    <w:rsid w:val="002577BE"/>
    <w:rsid w:val="00260A21"/>
    <w:rsid w:val="00261291"/>
    <w:rsid w:val="00262DAB"/>
    <w:rsid w:val="002648E1"/>
    <w:rsid w:val="00264D27"/>
    <w:rsid w:val="00265046"/>
    <w:rsid w:val="002701AD"/>
    <w:rsid w:val="00273838"/>
    <w:rsid w:val="002763AA"/>
    <w:rsid w:val="002768A0"/>
    <w:rsid w:val="0027742D"/>
    <w:rsid w:val="00277C74"/>
    <w:rsid w:val="0028458F"/>
    <w:rsid w:val="0028482B"/>
    <w:rsid w:val="00284C8D"/>
    <w:rsid w:val="00285DE4"/>
    <w:rsid w:val="0028618C"/>
    <w:rsid w:val="00286587"/>
    <w:rsid w:val="0029362A"/>
    <w:rsid w:val="0029495F"/>
    <w:rsid w:val="00295FA8"/>
    <w:rsid w:val="00296707"/>
    <w:rsid w:val="002973DC"/>
    <w:rsid w:val="002978D4"/>
    <w:rsid w:val="002A067B"/>
    <w:rsid w:val="002A34A0"/>
    <w:rsid w:val="002A7291"/>
    <w:rsid w:val="002A79E4"/>
    <w:rsid w:val="002B11CE"/>
    <w:rsid w:val="002B135F"/>
    <w:rsid w:val="002B1FB3"/>
    <w:rsid w:val="002B1FD1"/>
    <w:rsid w:val="002B3605"/>
    <w:rsid w:val="002B376A"/>
    <w:rsid w:val="002B49EB"/>
    <w:rsid w:val="002B5217"/>
    <w:rsid w:val="002B56A7"/>
    <w:rsid w:val="002B56EA"/>
    <w:rsid w:val="002C3419"/>
    <w:rsid w:val="002C5274"/>
    <w:rsid w:val="002C5E74"/>
    <w:rsid w:val="002D4570"/>
    <w:rsid w:val="002D45CE"/>
    <w:rsid w:val="002D5665"/>
    <w:rsid w:val="002E1C27"/>
    <w:rsid w:val="002E21EA"/>
    <w:rsid w:val="002E318D"/>
    <w:rsid w:val="002E4141"/>
    <w:rsid w:val="002E62EF"/>
    <w:rsid w:val="002F03FF"/>
    <w:rsid w:val="002F16CE"/>
    <w:rsid w:val="002F238F"/>
    <w:rsid w:val="002F27D8"/>
    <w:rsid w:val="002F3678"/>
    <w:rsid w:val="002F4601"/>
    <w:rsid w:val="0030008C"/>
    <w:rsid w:val="00301147"/>
    <w:rsid w:val="003011A9"/>
    <w:rsid w:val="00301FCE"/>
    <w:rsid w:val="003039A0"/>
    <w:rsid w:val="00304305"/>
    <w:rsid w:val="00304D59"/>
    <w:rsid w:val="00305A0F"/>
    <w:rsid w:val="00305DEC"/>
    <w:rsid w:val="003067B7"/>
    <w:rsid w:val="003069ED"/>
    <w:rsid w:val="00313E0C"/>
    <w:rsid w:val="00314041"/>
    <w:rsid w:val="00316572"/>
    <w:rsid w:val="00322038"/>
    <w:rsid w:val="00326520"/>
    <w:rsid w:val="00327870"/>
    <w:rsid w:val="003321E2"/>
    <w:rsid w:val="0033478B"/>
    <w:rsid w:val="0033540C"/>
    <w:rsid w:val="00335F0C"/>
    <w:rsid w:val="00337515"/>
    <w:rsid w:val="00337975"/>
    <w:rsid w:val="00337E30"/>
    <w:rsid w:val="00337F30"/>
    <w:rsid w:val="003409D0"/>
    <w:rsid w:val="00340D2C"/>
    <w:rsid w:val="00342C90"/>
    <w:rsid w:val="0034359C"/>
    <w:rsid w:val="003446B8"/>
    <w:rsid w:val="00352691"/>
    <w:rsid w:val="0035445E"/>
    <w:rsid w:val="003546D2"/>
    <w:rsid w:val="0035570B"/>
    <w:rsid w:val="00355AEB"/>
    <w:rsid w:val="0035608F"/>
    <w:rsid w:val="00357DC8"/>
    <w:rsid w:val="00360FD2"/>
    <w:rsid w:val="003627A9"/>
    <w:rsid w:val="00365905"/>
    <w:rsid w:val="003666DA"/>
    <w:rsid w:val="0036778E"/>
    <w:rsid w:val="00371429"/>
    <w:rsid w:val="003744A1"/>
    <w:rsid w:val="003764C3"/>
    <w:rsid w:val="0037789A"/>
    <w:rsid w:val="00381640"/>
    <w:rsid w:val="003820A9"/>
    <w:rsid w:val="0038239E"/>
    <w:rsid w:val="00382FCE"/>
    <w:rsid w:val="00384C2D"/>
    <w:rsid w:val="00385041"/>
    <w:rsid w:val="00386D8A"/>
    <w:rsid w:val="003874F8"/>
    <w:rsid w:val="00392E73"/>
    <w:rsid w:val="00394A87"/>
    <w:rsid w:val="00397400"/>
    <w:rsid w:val="003A0451"/>
    <w:rsid w:val="003A0727"/>
    <w:rsid w:val="003A29F8"/>
    <w:rsid w:val="003A48C9"/>
    <w:rsid w:val="003A674B"/>
    <w:rsid w:val="003A6E00"/>
    <w:rsid w:val="003B2262"/>
    <w:rsid w:val="003B3332"/>
    <w:rsid w:val="003B4448"/>
    <w:rsid w:val="003B78C0"/>
    <w:rsid w:val="003B7937"/>
    <w:rsid w:val="003C0225"/>
    <w:rsid w:val="003C21CF"/>
    <w:rsid w:val="003C2F66"/>
    <w:rsid w:val="003C313B"/>
    <w:rsid w:val="003C7EAD"/>
    <w:rsid w:val="003D4D78"/>
    <w:rsid w:val="003D7F81"/>
    <w:rsid w:val="003E0168"/>
    <w:rsid w:val="003E1A2B"/>
    <w:rsid w:val="003E62C7"/>
    <w:rsid w:val="003E6977"/>
    <w:rsid w:val="003F0A72"/>
    <w:rsid w:val="003F15F4"/>
    <w:rsid w:val="003F6EED"/>
    <w:rsid w:val="00400A5A"/>
    <w:rsid w:val="00402ECC"/>
    <w:rsid w:val="00402FC4"/>
    <w:rsid w:val="004039C7"/>
    <w:rsid w:val="004047F2"/>
    <w:rsid w:val="00407F92"/>
    <w:rsid w:val="00415AD9"/>
    <w:rsid w:val="0041693F"/>
    <w:rsid w:val="00422D0F"/>
    <w:rsid w:val="00424803"/>
    <w:rsid w:val="00424FE3"/>
    <w:rsid w:val="00425386"/>
    <w:rsid w:val="00430256"/>
    <w:rsid w:val="00432C58"/>
    <w:rsid w:val="004343F2"/>
    <w:rsid w:val="0043510D"/>
    <w:rsid w:val="00435287"/>
    <w:rsid w:val="00437026"/>
    <w:rsid w:val="00440485"/>
    <w:rsid w:val="0044216B"/>
    <w:rsid w:val="0044222D"/>
    <w:rsid w:val="0044347A"/>
    <w:rsid w:val="00444593"/>
    <w:rsid w:val="00446D5A"/>
    <w:rsid w:val="004474ED"/>
    <w:rsid w:val="0045046C"/>
    <w:rsid w:val="0045057D"/>
    <w:rsid w:val="004513F7"/>
    <w:rsid w:val="00451C2E"/>
    <w:rsid w:val="00453195"/>
    <w:rsid w:val="004532B4"/>
    <w:rsid w:val="00455507"/>
    <w:rsid w:val="00455FC0"/>
    <w:rsid w:val="00456359"/>
    <w:rsid w:val="00457162"/>
    <w:rsid w:val="004572CB"/>
    <w:rsid w:val="004605B0"/>
    <w:rsid w:val="00460950"/>
    <w:rsid w:val="00465DC0"/>
    <w:rsid w:val="00471CF4"/>
    <w:rsid w:val="004722D8"/>
    <w:rsid w:val="00472510"/>
    <w:rsid w:val="00473CFC"/>
    <w:rsid w:val="004742C7"/>
    <w:rsid w:val="0047534D"/>
    <w:rsid w:val="004757A5"/>
    <w:rsid w:val="00482C60"/>
    <w:rsid w:val="00483BC7"/>
    <w:rsid w:val="004860C0"/>
    <w:rsid w:val="004861B1"/>
    <w:rsid w:val="004926A6"/>
    <w:rsid w:val="00492CA0"/>
    <w:rsid w:val="00493B78"/>
    <w:rsid w:val="00493D33"/>
    <w:rsid w:val="00494294"/>
    <w:rsid w:val="0049465C"/>
    <w:rsid w:val="00495EAD"/>
    <w:rsid w:val="00495EBD"/>
    <w:rsid w:val="00496A01"/>
    <w:rsid w:val="004A28CF"/>
    <w:rsid w:val="004A632B"/>
    <w:rsid w:val="004A6DF1"/>
    <w:rsid w:val="004A7DFC"/>
    <w:rsid w:val="004A7FC2"/>
    <w:rsid w:val="004B3274"/>
    <w:rsid w:val="004B38DB"/>
    <w:rsid w:val="004B5C06"/>
    <w:rsid w:val="004B751E"/>
    <w:rsid w:val="004C13CC"/>
    <w:rsid w:val="004C1914"/>
    <w:rsid w:val="004C1EF0"/>
    <w:rsid w:val="004C21E3"/>
    <w:rsid w:val="004C2A09"/>
    <w:rsid w:val="004C3065"/>
    <w:rsid w:val="004C31E7"/>
    <w:rsid w:val="004C3A97"/>
    <w:rsid w:val="004C407A"/>
    <w:rsid w:val="004C4649"/>
    <w:rsid w:val="004C48F2"/>
    <w:rsid w:val="004C7DFF"/>
    <w:rsid w:val="004D2B1A"/>
    <w:rsid w:val="004D39A8"/>
    <w:rsid w:val="004D3EAE"/>
    <w:rsid w:val="004D4EAA"/>
    <w:rsid w:val="004D51FA"/>
    <w:rsid w:val="004D616F"/>
    <w:rsid w:val="004E0279"/>
    <w:rsid w:val="004E3D14"/>
    <w:rsid w:val="004E484C"/>
    <w:rsid w:val="004E4B55"/>
    <w:rsid w:val="004E6DCF"/>
    <w:rsid w:val="004F0F6B"/>
    <w:rsid w:val="004F13E5"/>
    <w:rsid w:val="004F1550"/>
    <w:rsid w:val="004F172A"/>
    <w:rsid w:val="004F18F4"/>
    <w:rsid w:val="004F2262"/>
    <w:rsid w:val="004F309A"/>
    <w:rsid w:val="004F45E5"/>
    <w:rsid w:val="004F4931"/>
    <w:rsid w:val="004F67DA"/>
    <w:rsid w:val="00500A78"/>
    <w:rsid w:val="00500F55"/>
    <w:rsid w:val="00504DB6"/>
    <w:rsid w:val="00504EF5"/>
    <w:rsid w:val="00507672"/>
    <w:rsid w:val="005076AF"/>
    <w:rsid w:val="0051095E"/>
    <w:rsid w:val="005125AC"/>
    <w:rsid w:val="00513132"/>
    <w:rsid w:val="00513477"/>
    <w:rsid w:val="005140A0"/>
    <w:rsid w:val="00516015"/>
    <w:rsid w:val="00516D78"/>
    <w:rsid w:val="005214B9"/>
    <w:rsid w:val="005232F8"/>
    <w:rsid w:val="00523878"/>
    <w:rsid w:val="005240BE"/>
    <w:rsid w:val="00525646"/>
    <w:rsid w:val="00525B8F"/>
    <w:rsid w:val="0052771F"/>
    <w:rsid w:val="0053039A"/>
    <w:rsid w:val="005303B9"/>
    <w:rsid w:val="0053054F"/>
    <w:rsid w:val="00530707"/>
    <w:rsid w:val="005323F9"/>
    <w:rsid w:val="005331AD"/>
    <w:rsid w:val="00534711"/>
    <w:rsid w:val="00534B88"/>
    <w:rsid w:val="00535DF6"/>
    <w:rsid w:val="00537733"/>
    <w:rsid w:val="00537757"/>
    <w:rsid w:val="00540E44"/>
    <w:rsid w:val="00541A9A"/>
    <w:rsid w:val="00541EB7"/>
    <w:rsid w:val="00542513"/>
    <w:rsid w:val="0054272F"/>
    <w:rsid w:val="00542DEE"/>
    <w:rsid w:val="00543330"/>
    <w:rsid w:val="0054469C"/>
    <w:rsid w:val="005470A3"/>
    <w:rsid w:val="00550048"/>
    <w:rsid w:val="00551C61"/>
    <w:rsid w:val="005523C4"/>
    <w:rsid w:val="005552F8"/>
    <w:rsid w:val="00556DFB"/>
    <w:rsid w:val="0055752D"/>
    <w:rsid w:val="00560425"/>
    <w:rsid w:val="00561D1E"/>
    <w:rsid w:val="00561D28"/>
    <w:rsid w:val="0056485D"/>
    <w:rsid w:val="0056788E"/>
    <w:rsid w:val="00570333"/>
    <w:rsid w:val="00571056"/>
    <w:rsid w:val="00571E13"/>
    <w:rsid w:val="00572316"/>
    <w:rsid w:val="00573385"/>
    <w:rsid w:val="005736AF"/>
    <w:rsid w:val="00577DD5"/>
    <w:rsid w:val="005819D3"/>
    <w:rsid w:val="00584B71"/>
    <w:rsid w:val="00586671"/>
    <w:rsid w:val="005906FF"/>
    <w:rsid w:val="00590BF4"/>
    <w:rsid w:val="005911D9"/>
    <w:rsid w:val="00592F59"/>
    <w:rsid w:val="00594188"/>
    <w:rsid w:val="005948DB"/>
    <w:rsid w:val="005948E4"/>
    <w:rsid w:val="00595145"/>
    <w:rsid w:val="005967FD"/>
    <w:rsid w:val="005A32B2"/>
    <w:rsid w:val="005A4200"/>
    <w:rsid w:val="005A439B"/>
    <w:rsid w:val="005A6D78"/>
    <w:rsid w:val="005A7347"/>
    <w:rsid w:val="005B0038"/>
    <w:rsid w:val="005B0B8A"/>
    <w:rsid w:val="005B368F"/>
    <w:rsid w:val="005B54D1"/>
    <w:rsid w:val="005B5896"/>
    <w:rsid w:val="005B6318"/>
    <w:rsid w:val="005C0232"/>
    <w:rsid w:val="005C1473"/>
    <w:rsid w:val="005C1EB1"/>
    <w:rsid w:val="005C36F3"/>
    <w:rsid w:val="005C54C6"/>
    <w:rsid w:val="005C6D9C"/>
    <w:rsid w:val="005D22AC"/>
    <w:rsid w:val="005D29AB"/>
    <w:rsid w:val="005D438C"/>
    <w:rsid w:val="005D45CF"/>
    <w:rsid w:val="005D4CA8"/>
    <w:rsid w:val="005D5DE3"/>
    <w:rsid w:val="005D7898"/>
    <w:rsid w:val="005E3E11"/>
    <w:rsid w:val="005E4FDB"/>
    <w:rsid w:val="005E7CDC"/>
    <w:rsid w:val="005F1BE5"/>
    <w:rsid w:val="005F1EAB"/>
    <w:rsid w:val="005F2317"/>
    <w:rsid w:val="005F2C08"/>
    <w:rsid w:val="005F2C68"/>
    <w:rsid w:val="005F3192"/>
    <w:rsid w:val="005F432C"/>
    <w:rsid w:val="005F4AB2"/>
    <w:rsid w:val="005F50A2"/>
    <w:rsid w:val="005F5E57"/>
    <w:rsid w:val="005F6514"/>
    <w:rsid w:val="005F7148"/>
    <w:rsid w:val="005F738D"/>
    <w:rsid w:val="006007B1"/>
    <w:rsid w:val="006012CF"/>
    <w:rsid w:val="00601676"/>
    <w:rsid w:val="00601F01"/>
    <w:rsid w:val="00601FB8"/>
    <w:rsid w:val="00611FB1"/>
    <w:rsid w:val="00612059"/>
    <w:rsid w:val="00612B91"/>
    <w:rsid w:val="00613A5F"/>
    <w:rsid w:val="00614513"/>
    <w:rsid w:val="006174B9"/>
    <w:rsid w:val="00617734"/>
    <w:rsid w:val="00617852"/>
    <w:rsid w:val="00623AA6"/>
    <w:rsid w:val="00623F42"/>
    <w:rsid w:val="00623FB5"/>
    <w:rsid w:val="006256EE"/>
    <w:rsid w:val="00630DBA"/>
    <w:rsid w:val="006340ED"/>
    <w:rsid w:val="00637D91"/>
    <w:rsid w:val="00644D02"/>
    <w:rsid w:val="00644D0A"/>
    <w:rsid w:val="006452C1"/>
    <w:rsid w:val="006452DA"/>
    <w:rsid w:val="00645C31"/>
    <w:rsid w:val="0064749B"/>
    <w:rsid w:val="0065058B"/>
    <w:rsid w:val="00650E37"/>
    <w:rsid w:val="00654428"/>
    <w:rsid w:val="00656F00"/>
    <w:rsid w:val="00657C45"/>
    <w:rsid w:val="00660B90"/>
    <w:rsid w:val="0066210C"/>
    <w:rsid w:val="00662816"/>
    <w:rsid w:val="00662D28"/>
    <w:rsid w:val="0066382B"/>
    <w:rsid w:val="006638CB"/>
    <w:rsid w:val="006639DF"/>
    <w:rsid w:val="006647FF"/>
    <w:rsid w:val="0066579D"/>
    <w:rsid w:val="00665F64"/>
    <w:rsid w:val="00666926"/>
    <w:rsid w:val="00666A5B"/>
    <w:rsid w:val="00667064"/>
    <w:rsid w:val="00667535"/>
    <w:rsid w:val="00672CED"/>
    <w:rsid w:val="006805AC"/>
    <w:rsid w:val="00682952"/>
    <w:rsid w:val="00683156"/>
    <w:rsid w:val="006848B6"/>
    <w:rsid w:val="00684ABA"/>
    <w:rsid w:val="0068507D"/>
    <w:rsid w:val="00687459"/>
    <w:rsid w:val="0069339F"/>
    <w:rsid w:val="006943A2"/>
    <w:rsid w:val="00694E30"/>
    <w:rsid w:val="00694F41"/>
    <w:rsid w:val="00696E3C"/>
    <w:rsid w:val="006A763E"/>
    <w:rsid w:val="006A7BB6"/>
    <w:rsid w:val="006B100C"/>
    <w:rsid w:val="006B1AD7"/>
    <w:rsid w:val="006B30DD"/>
    <w:rsid w:val="006B75BB"/>
    <w:rsid w:val="006B7659"/>
    <w:rsid w:val="006C0CFC"/>
    <w:rsid w:val="006C15AD"/>
    <w:rsid w:val="006C24E5"/>
    <w:rsid w:val="006C3E45"/>
    <w:rsid w:val="006C478F"/>
    <w:rsid w:val="006C6F34"/>
    <w:rsid w:val="006C78C2"/>
    <w:rsid w:val="006C7C90"/>
    <w:rsid w:val="006C7E8D"/>
    <w:rsid w:val="006D0E7E"/>
    <w:rsid w:val="006D2988"/>
    <w:rsid w:val="006D32B1"/>
    <w:rsid w:val="006D447E"/>
    <w:rsid w:val="006D64E1"/>
    <w:rsid w:val="006D6DAB"/>
    <w:rsid w:val="006D741D"/>
    <w:rsid w:val="006D7AE5"/>
    <w:rsid w:val="006E0B95"/>
    <w:rsid w:val="006E0D5B"/>
    <w:rsid w:val="006E12C8"/>
    <w:rsid w:val="006E3D14"/>
    <w:rsid w:val="006E4E3F"/>
    <w:rsid w:val="006F3C1B"/>
    <w:rsid w:val="006F517B"/>
    <w:rsid w:val="006F52FA"/>
    <w:rsid w:val="00700C96"/>
    <w:rsid w:val="00702B9F"/>
    <w:rsid w:val="00703AB6"/>
    <w:rsid w:val="00704707"/>
    <w:rsid w:val="00704C6A"/>
    <w:rsid w:val="00710495"/>
    <w:rsid w:val="00715CD1"/>
    <w:rsid w:val="0071646A"/>
    <w:rsid w:val="007204B0"/>
    <w:rsid w:val="0072052C"/>
    <w:rsid w:val="00725EE9"/>
    <w:rsid w:val="0073148C"/>
    <w:rsid w:val="00734021"/>
    <w:rsid w:val="00734DE8"/>
    <w:rsid w:val="00736716"/>
    <w:rsid w:val="007367D3"/>
    <w:rsid w:val="00737E61"/>
    <w:rsid w:val="007402D1"/>
    <w:rsid w:val="0074149A"/>
    <w:rsid w:val="0074364B"/>
    <w:rsid w:val="00743847"/>
    <w:rsid w:val="007467BE"/>
    <w:rsid w:val="00747721"/>
    <w:rsid w:val="00747A7E"/>
    <w:rsid w:val="00753B15"/>
    <w:rsid w:val="00753EF1"/>
    <w:rsid w:val="007575E5"/>
    <w:rsid w:val="00762AC4"/>
    <w:rsid w:val="00764854"/>
    <w:rsid w:val="0077443E"/>
    <w:rsid w:val="00774958"/>
    <w:rsid w:val="00774E1E"/>
    <w:rsid w:val="00777CE1"/>
    <w:rsid w:val="00777D68"/>
    <w:rsid w:val="00781166"/>
    <w:rsid w:val="00781B7F"/>
    <w:rsid w:val="0078327B"/>
    <w:rsid w:val="00784462"/>
    <w:rsid w:val="00786068"/>
    <w:rsid w:val="0078781B"/>
    <w:rsid w:val="00790248"/>
    <w:rsid w:val="00791D2C"/>
    <w:rsid w:val="00794318"/>
    <w:rsid w:val="007A0414"/>
    <w:rsid w:val="007A0529"/>
    <w:rsid w:val="007A226E"/>
    <w:rsid w:val="007A3981"/>
    <w:rsid w:val="007A49C8"/>
    <w:rsid w:val="007B082A"/>
    <w:rsid w:val="007B1D24"/>
    <w:rsid w:val="007B25AE"/>
    <w:rsid w:val="007B3485"/>
    <w:rsid w:val="007B3CB4"/>
    <w:rsid w:val="007B5698"/>
    <w:rsid w:val="007B6830"/>
    <w:rsid w:val="007C50E5"/>
    <w:rsid w:val="007C7E2E"/>
    <w:rsid w:val="007D1804"/>
    <w:rsid w:val="007D5418"/>
    <w:rsid w:val="007D5441"/>
    <w:rsid w:val="007D68BC"/>
    <w:rsid w:val="007D7DED"/>
    <w:rsid w:val="007E140D"/>
    <w:rsid w:val="007E25C0"/>
    <w:rsid w:val="007E3AB8"/>
    <w:rsid w:val="007E45B2"/>
    <w:rsid w:val="007E5368"/>
    <w:rsid w:val="007E5AEC"/>
    <w:rsid w:val="007E5E38"/>
    <w:rsid w:val="007F10AB"/>
    <w:rsid w:val="007F2F16"/>
    <w:rsid w:val="007F3AB0"/>
    <w:rsid w:val="007F5574"/>
    <w:rsid w:val="007F7C1E"/>
    <w:rsid w:val="00800094"/>
    <w:rsid w:val="00802C4C"/>
    <w:rsid w:val="00803FE1"/>
    <w:rsid w:val="00804033"/>
    <w:rsid w:val="00806A9E"/>
    <w:rsid w:val="008079B9"/>
    <w:rsid w:val="00810429"/>
    <w:rsid w:val="00811474"/>
    <w:rsid w:val="00813A37"/>
    <w:rsid w:val="00813E98"/>
    <w:rsid w:val="00822FF2"/>
    <w:rsid w:val="008231D1"/>
    <w:rsid w:val="00823CA4"/>
    <w:rsid w:val="00824DEC"/>
    <w:rsid w:val="0082681C"/>
    <w:rsid w:val="008278A4"/>
    <w:rsid w:val="008310EB"/>
    <w:rsid w:val="00831580"/>
    <w:rsid w:val="0083219F"/>
    <w:rsid w:val="008332DD"/>
    <w:rsid w:val="008449B8"/>
    <w:rsid w:val="00845280"/>
    <w:rsid w:val="00845B14"/>
    <w:rsid w:val="00845C48"/>
    <w:rsid w:val="008463E1"/>
    <w:rsid w:val="00847239"/>
    <w:rsid w:val="00850027"/>
    <w:rsid w:val="0085005F"/>
    <w:rsid w:val="00850626"/>
    <w:rsid w:val="00856424"/>
    <w:rsid w:val="00856650"/>
    <w:rsid w:val="00856A44"/>
    <w:rsid w:val="0086011F"/>
    <w:rsid w:val="00864B1F"/>
    <w:rsid w:val="00865C6D"/>
    <w:rsid w:val="00866564"/>
    <w:rsid w:val="0087428D"/>
    <w:rsid w:val="00874612"/>
    <w:rsid w:val="008747FF"/>
    <w:rsid w:val="00874D12"/>
    <w:rsid w:val="00875A72"/>
    <w:rsid w:val="0088025D"/>
    <w:rsid w:val="0088174B"/>
    <w:rsid w:val="0088183A"/>
    <w:rsid w:val="00881E7C"/>
    <w:rsid w:val="008837A2"/>
    <w:rsid w:val="00886B61"/>
    <w:rsid w:val="00887E4B"/>
    <w:rsid w:val="0089074E"/>
    <w:rsid w:val="00890EDA"/>
    <w:rsid w:val="00891600"/>
    <w:rsid w:val="00891AA1"/>
    <w:rsid w:val="00892F33"/>
    <w:rsid w:val="0089304B"/>
    <w:rsid w:val="008945F6"/>
    <w:rsid w:val="00895FB8"/>
    <w:rsid w:val="00897702"/>
    <w:rsid w:val="00897E1F"/>
    <w:rsid w:val="008A0E9D"/>
    <w:rsid w:val="008A265D"/>
    <w:rsid w:val="008A2F1C"/>
    <w:rsid w:val="008A32B6"/>
    <w:rsid w:val="008A470B"/>
    <w:rsid w:val="008A5321"/>
    <w:rsid w:val="008B0302"/>
    <w:rsid w:val="008B16DC"/>
    <w:rsid w:val="008B222C"/>
    <w:rsid w:val="008B2751"/>
    <w:rsid w:val="008B5A45"/>
    <w:rsid w:val="008B787A"/>
    <w:rsid w:val="008C09F6"/>
    <w:rsid w:val="008C1650"/>
    <w:rsid w:val="008C2EA3"/>
    <w:rsid w:val="008C34AE"/>
    <w:rsid w:val="008C4E2B"/>
    <w:rsid w:val="008C5633"/>
    <w:rsid w:val="008C6EFE"/>
    <w:rsid w:val="008D11B7"/>
    <w:rsid w:val="008D2244"/>
    <w:rsid w:val="008D4251"/>
    <w:rsid w:val="008D5AD0"/>
    <w:rsid w:val="008D6E97"/>
    <w:rsid w:val="008E32B0"/>
    <w:rsid w:val="008E3686"/>
    <w:rsid w:val="008F128F"/>
    <w:rsid w:val="008F1371"/>
    <w:rsid w:val="008F47BA"/>
    <w:rsid w:val="00901ADC"/>
    <w:rsid w:val="0090259C"/>
    <w:rsid w:val="00902A41"/>
    <w:rsid w:val="00904108"/>
    <w:rsid w:val="0090417A"/>
    <w:rsid w:val="00905456"/>
    <w:rsid w:val="00905522"/>
    <w:rsid w:val="00911DD1"/>
    <w:rsid w:val="0091267C"/>
    <w:rsid w:val="009128D1"/>
    <w:rsid w:val="00912A6D"/>
    <w:rsid w:val="00914166"/>
    <w:rsid w:val="00915056"/>
    <w:rsid w:val="0091517F"/>
    <w:rsid w:val="009179CC"/>
    <w:rsid w:val="00921062"/>
    <w:rsid w:val="00921082"/>
    <w:rsid w:val="009224AF"/>
    <w:rsid w:val="00924792"/>
    <w:rsid w:val="00924F21"/>
    <w:rsid w:val="00930E12"/>
    <w:rsid w:val="00932151"/>
    <w:rsid w:val="00932C65"/>
    <w:rsid w:val="009354B7"/>
    <w:rsid w:val="0093770B"/>
    <w:rsid w:val="00940004"/>
    <w:rsid w:val="009427EE"/>
    <w:rsid w:val="00942DDF"/>
    <w:rsid w:val="009439BD"/>
    <w:rsid w:val="0094550C"/>
    <w:rsid w:val="00946809"/>
    <w:rsid w:val="00950D57"/>
    <w:rsid w:val="00952282"/>
    <w:rsid w:val="009607E3"/>
    <w:rsid w:val="00960B87"/>
    <w:rsid w:val="00962A5C"/>
    <w:rsid w:val="009668F9"/>
    <w:rsid w:val="00967DAA"/>
    <w:rsid w:val="009724AD"/>
    <w:rsid w:val="00972BFE"/>
    <w:rsid w:val="009743D9"/>
    <w:rsid w:val="00976164"/>
    <w:rsid w:val="009771C2"/>
    <w:rsid w:val="00977BAA"/>
    <w:rsid w:val="00980A18"/>
    <w:rsid w:val="009906D4"/>
    <w:rsid w:val="009914A0"/>
    <w:rsid w:val="00991F70"/>
    <w:rsid w:val="00992E67"/>
    <w:rsid w:val="00993E28"/>
    <w:rsid w:val="0099574C"/>
    <w:rsid w:val="00995BF9"/>
    <w:rsid w:val="0099799D"/>
    <w:rsid w:val="009A13DE"/>
    <w:rsid w:val="009A2E68"/>
    <w:rsid w:val="009A362E"/>
    <w:rsid w:val="009A70DE"/>
    <w:rsid w:val="009A7FE3"/>
    <w:rsid w:val="009B2D73"/>
    <w:rsid w:val="009B4D2F"/>
    <w:rsid w:val="009C302B"/>
    <w:rsid w:val="009D0509"/>
    <w:rsid w:val="009D554B"/>
    <w:rsid w:val="009E123F"/>
    <w:rsid w:val="009E159C"/>
    <w:rsid w:val="009E3A8B"/>
    <w:rsid w:val="009E42EE"/>
    <w:rsid w:val="009E5FD4"/>
    <w:rsid w:val="009F02EA"/>
    <w:rsid w:val="009F1D96"/>
    <w:rsid w:val="009F54EE"/>
    <w:rsid w:val="00A01181"/>
    <w:rsid w:val="00A04814"/>
    <w:rsid w:val="00A05176"/>
    <w:rsid w:val="00A05228"/>
    <w:rsid w:val="00A056F9"/>
    <w:rsid w:val="00A0733B"/>
    <w:rsid w:val="00A111FF"/>
    <w:rsid w:val="00A12071"/>
    <w:rsid w:val="00A12831"/>
    <w:rsid w:val="00A12FDD"/>
    <w:rsid w:val="00A1377A"/>
    <w:rsid w:val="00A13E7B"/>
    <w:rsid w:val="00A14BB7"/>
    <w:rsid w:val="00A15E84"/>
    <w:rsid w:val="00A16CDC"/>
    <w:rsid w:val="00A21A6F"/>
    <w:rsid w:val="00A23163"/>
    <w:rsid w:val="00A24382"/>
    <w:rsid w:val="00A24E9F"/>
    <w:rsid w:val="00A256AB"/>
    <w:rsid w:val="00A262F0"/>
    <w:rsid w:val="00A27270"/>
    <w:rsid w:val="00A279AB"/>
    <w:rsid w:val="00A335E7"/>
    <w:rsid w:val="00A337B1"/>
    <w:rsid w:val="00A33A9E"/>
    <w:rsid w:val="00A34FBD"/>
    <w:rsid w:val="00A355FD"/>
    <w:rsid w:val="00A41C0C"/>
    <w:rsid w:val="00A42B9D"/>
    <w:rsid w:val="00A43DF6"/>
    <w:rsid w:val="00A44107"/>
    <w:rsid w:val="00A4748F"/>
    <w:rsid w:val="00A5264E"/>
    <w:rsid w:val="00A53461"/>
    <w:rsid w:val="00A53F55"/>
    <w:rsid w:val="00A5504B"/>
    <w:rsid w:val="00A56B62"/>
    <w:rsid w:val="00A56DC0"/>
    <w:rsid w:val="00A57327"/>
    <w:rsid w:val="00A61AF9"/>
    <w:rsid w:val="00A6276A"/>
    <w:rsid w:val="00A6477A"/>
    <w:rsid w:val="00A65CC9"/>
    <w:rsid w:val="00A6676C"/>
    <w:rsid w:val="00A6745E"/>
    <w:rsid w:val="00A70BAE"/>
    <w:rsid w:val="00A71951"/>
    <w:rsid w:val="00A71E66"/>
    <w:rsid w:val="00A734E3"/>
    <w:rsid w:val="00A73714"/>
    <w:rsid w:val="00A744AB"/>
    <w:rsid w:val="00A75412"/>
    <w:rsid w:val="00A759C6"/>
    <w:rsid w:val="00A75A64"/>
    <w:rsid w:val="00A769EE"/>
    <w:rsid w:val="00A76B28"/>
    <w:rsid w:val="00A770CE"/>
    <w:rsid w:val="00A77188"/>
    <w:rsid w:val="00A806FB"/>
    <w:rsid w:val="00A82EF7"/>
    <w:rsid w:val="00A86CFA"/>
    <w:rsid w:val="00A934FE"/>
    <w:rsid w:val="00A958E0"/>
    <w:rsid w:val="00A95CE6"/>
    <w:rsid w:val="00A96BE1"/>
    <w:rsid w:val="00AA3DA9"/>
    <w:rsid w:val="00AA631E"/>
    <w:rsid w:val="00AA745F"/>
    <w:rsid w:val="00AB18B5"/>
    <w:rsid w:val="00AB3A49"/>
    <w:rsid w:val="00AB4430"/>
    <w:rsid w:val="00AB46CE"/>
    <w:rsid w:val="00AB5C46"/>
    <w:rsid w:val="00AB6A03"/>
    <w:rsid w:val="00AB6CD4"/>
    <w:rsid w:val="00AB72E5"/>
    <w:rsid w:val="00AC0CF6"/>
    <w:rsid w:val="00AC1721"/>
    <w:rsid w:val="00AC1732"/>
    <w:rsid w:val="00AC222B"/>
    <w:rsid w:val="00AC24D7"/>
    <w:rsid w:val="00AC51BB"/>
    <w:rsid w:val="00AC54D0"/>
    <w:rsid w:val="00AC5DF3"/>
    <w:rsid w:val="00AC69BE"/>
    <w:rsid w:val="00AD3A82"/>
    <w:rsid w:val="00AD4A49"/>
    <w:rsid w:val="00AD53D5"/>
    <w:rsid w:val="00AD598F"/>
    <w:rsid w:val="00AD5D7B"/>
    <w:rsid w:val="00AD798E"/>
    <w:rsid w:val="00AD7A59"/>
    <w:rsid w:val="00AE38C9"/>
    <w:rsid w:val="00AE46F8"/>
    <w:rsid w:val="00AE5452"/>
    <w:rsid w:val="00AE60E5"/>
    <w:rsid w:val="00AE66B5"/>
    <w:rsid w:val="00AF0461"/>
    <w:rsid w:val="00AF3D45"/>
    <w:rsid w:val="00AF6B43"/>
    <w:rsid w:val="00AF7A3E"/>
    <w:rsid w:val="00AF7B14"/>
    <w:rsid w:val="00AF7F0A"/>
    <w:rsid w:val="00B0137B"/>
    <w:rsid w:val="00B047A7"/>
    <w:rsid w:val="00B05109"/>
    <w:rsid w:val="00B0514A"/>
    <w:rsid w:val="00B06F90"/>
    <w:rsid w:val="00B1169F"/>
    <w:rsid w:val="00B126FB"/>
    <w:rsid w:val="00B15169"/>
    <w:rsid w:val="00B1598D"/>
    <w:rsid w:val="00B20CF0"/>
    <w:rsid w:val="00B210EA"/>
    <w:rsid w:val="00B22DD5"/>
    <w:rsid w:val="00B233DD"/>
    <w:rsid w:val="00B2345B"/>
    <w:rsid w:val="00B30133"/>
    <w:rsid w:val="00B30EE8"/>
    <w:rsid w:val="00B34BEF"/>
    <w:rsid w:val="00B36902"/>
    <w:rsid w:val="00B37C0A"/>
    <w:rsid w:val="00B37E76"/>
    <w:rsid w:val="00B42417"/>
    <w:rsid w:val="00B42C77"/>
    <w:rsid w:val="00B447F3"/>
    <w:rsid w:val="00B47A8A"/>
    <w:rsid w:val="00B50385"/>
    <w:rsid w:val="00B509E2"/>
    <w:rsid w:val="00B514C4"/>
    <w:rsid w:val="00B5245E"/>
    <w:rsid w:val="00B53F4F"/>
    <w:rsid w:val="00B55681"/>
    <w:rsid w:val="00B57403"/>
    <w:rsid w:val="00B641DA"/>
    <w:rsid w:val="00B6425D"/>
    <w:rsid w:val="00B648D4"/>
    <w:rsid w:val="00B6569C"/>
    <w:rsid w:val="00B6653E"/>
    <w:rsid w:val="00B66A62"/>
    <w:rsid w:val="00B670C7"/>
    <w:rsid w:val="00B6759B"/>
    <w:rsid w:val="00B70653"/>
    <w:rsid w:val="00B727A6"/>
    <w:rsid w:val="00B72996"/>
    <w:rsid w:val="00B7384D"/>
    <w:rsid w:val="00B73EE9"/>
    <w:rsid w:val="00B74449"/>
    <w:rsid w:val="00B745D4"/>
    <w:rsid w:val="00B7773E"/>
    <w:rsid w:val="00B81470"/>
    <w:rsid w:val="00B81C53"/>
    <w:rsid w:val="00B82927"/>
    <w:rsid w:val="00B85B25"/>
    <w:rsid w:val="00B85FA4"/>
    <w:rsid w:val="00B87DC0"/>
    <w:rsid w:val="00B9086F"/>
    <w:rsid w:val="00B92403"/>
    <w:rsid w:val="00B9267C"/>
    <w:rsid w:val="00B930BB"/>
    <w:rsid w:val="00B93886"/>
    <w:rsid w:val="00B9557B"/>
    <w:rsid w:val="00BA09EF"/>
    <w:rsid w:val="00BA24F0"/>
    <w:rsid w:val="00BA345A"/>
    <w:rsid w:val="00BA3667"/>
    <w:rsid w:val="00BA3AA5"/>
    <w:rsid w:val="00BA44E8"/>
    <w:rsid w:val="00BA4AC0"/>
    <w:rsid w:val="00BA4F05"/>
    <w:rsid w:val="00BA748A"/>
    <w:rsid w:val="00BB13E3"/>
    <w:rsid w:val="00BB2622"/>
    <w:rsid w:val="00BB3177"/>
    <w:rsid w:val="00BB31FD"/>
    <w:rsid w:val="00BB4614"/>
    <w:rsid w:val="00BB471B"/>
    <w:rsid w:val="00BB5A3F"/>
    <w:rsid w:val="00BB6CD7"/>
    <w:rsid w:val="00BB7BEA"/>
    <w:rsid w:val="00BC02CB"/>
    <w:rsid w:val="00BC0E26"/>
    <w:rsid w:val="00BC1232"/>
    <w:rsid w:val="00BC2386"/>
    <w:rsid w:val="00BD32E9"/>
    <w:rsid w:val="00BD34D6"/>
    <w:rsid w:val="00BD37EA"/>
    <w:rsid w:val="00BD4AEC"/>
    <w:rsid w:val="00BD5FC0"/>
    <w:rsid w:val="00BD702D"/>
    <w:rsid w:val="00BE18FE"/>
    <w:rsid w:val="00BE1EA7"/>
    <w:rsid w:val="00BE2D03"/>
    <w:rsid w:val="00BE497D"/>
    <w:rsid w:val="00BE6DBA"/>
    <w:rsid w:val="00BE7AC4"/>
    <w:rsid w:val="00BF0DA7"/>
    <w:rsid w:val="00BF1882"/>
    <w:rsid w:val="00BF26BA"/>
    <w:rsid w:val="00BF3CCB"/>
    <w:rsid w:val="00BF6011"/>
    <w:rsid w:val="00BF7924"/>
    <w:rsid w:val="00C00B57"/>
    <w:rsid w:val="00C010E6"/>
    <w:rsid w:val="00C01D27"/>
    <w:rsid w:val="00C01FD4"/>
    <w:rsid w:val="00C02684"/>
    <w:rsid w:val="00C05C08"/>
    <w:rsid w:val="00C1077A"/>
    <w:rsid w:val="00C10F66"/>
    <w:rsid w:val="00C12443"/>
    <w:rsid w:val="00C13535"/>
    <w:rsid w:val="00C1475D"/>
    <w:rsid w:val="00C14CFC"/>
    <w:rsid w:val="00C1535D"/>
    <w:rsid w:val="00C21D8E"/>
    <w:rsid w:val="00C25DDF"/>
    <w:rsid w:val="00C26071"/>
    <w:rsid w:val="00C26640"/>
    <w:rsid w:val="00C3060E"/>
    <w:rsid w:val="00C30795"/>
    <w:rsid w:val="00C31249"/>
    <w:rsid w:val="00C40BA6"/>
    <w:rsid w:val="00C43E19"/>
    <w:rsid w:val="00C440C0"/>
    <w:rsid w:val="00C454D4"/>
    <w:rsid w:val="00C46AC9"/>
    <w:rsid w:val="00C50009"/>
    <w:rsid w:val="00C5304B"/>
    <w:rsid w:val="00C53F2A"/>
    <w:rsid w:val="00C55D9B"/>
    <w:rsid w:val="00C56C57"/>
    <w:rsid w:val="00C56EC9"/>
    <w:rsid w:val="00C577D5"/>
    <w:rsid w:val="00C608D8"/>
    <w:rsid w:val="00C62B0E"/>
    <w:rsid w:val="00C64CA9"/>
    <w:rsid w:val="00C65625"/>
    <w:rsid w:val="00C65ED8"/>
    <w:rsid w:val="00C71A72"/>
    <w:rsid w:val="00C73F34"/>
    <w:rsid w:val="00C7401C"/>
    <w:rsid w:val="00C768DD"/>
    <w:rsid w:val="00C77ADF"/>
    <w:rsid w:val="00C80BB8"/>
    <w:rsid w:val="00C810F2"/>
    <w:rsid w:val="00C812C1"/>
    <w:rsid w:val="00C81F12"/>
    <w:rsid w:val="00C9068B"/>
    <w:rsid w:val="00C93472"/>
    <w:rsid w:val="00CA0443"/>
    <w:rsid w:val="00CA3515"/>
    <w:rsid w:val="00CA3DEE"/>
    <w:rsid w:val="00CA6097"/>
    <w:rsid w:val="00CA6364"/>
    <w:rsid w:val="00CA7C4F"/>
    <w:rsid w:val="00CB1DA3"/>
    <w:rsid w:val="00CB2FB5"/>
    <w:rsid w:val="00CB48E3"/>
    <w:rsid w:val="00CB642E"/>
    <w:rsid w:val="00CB7EA2"/>
    <w:rsid w:val="00CC0F2F"/>
    <w:rsid w:val="00CC39EB"/>
    <w:rsid w:val="00CC43B4"/>
    <w:rsid w:val="00CC5837"/>
    <w:rsid w:val="00CC5D3C"/>
    <w:rsid w:val="00CC78C0"/>
    <w:rsid w:val="00CD0DDF"/>
    <w:rsid w:val="00CD355B"/>
    <w:rsid w:val="00CD3CEB"/>
    <w:rsid w:val="00CD5AE0"/>
    <w:rsid w:val="00CD5E37"/>
    <w:rsid w:val="00CE12FE"/>
    <w:rsid w:val="00CE350A"/>
    <w:rsid w:val="00CE3549"/>
    <w:rsid w:val="00CE423F"/>
    <w:rsid w:val="00CE6CDD"/>
    <w:rsid w:val="00CF0BBD"/>
    <w:rsid w:val="00CF1C28"/>
    <w:rsid w:val="00CF32B2"/>
    <w:rsid w:val="00CF5DBC"/>
    <w:rsid w:val="00CF6122"/>
    <w:rsid w:val="00D005F0"/>
    <w:rsid w:val="00D0089F"/>
    <w:rsid w:val="00D008A8"/>
    <w:rsid w:val="00D00E77"/>
    <w:rsid w:val="00D00F36"/>
    <w:rsid w:val="00D01740"/>
    <w:rsid w:val="00D0407B"/>
    <w:rsid w:val="00D04D22"/>
    <w:rsid w:val="00D05E07"/>
    <w:rsid w:val="00D11FA6"/>
    <w:rsid w:val="00D13732"/>
    <w:rsid w:val="00D20907"/>
    <w:rsid w:val="00D20DBC"/>
    <w:rsid w:val="00D24B9B"/>
    <w:rsid w:val="00D26320"/>
    <w:rsid w:val="00D26FE2"/>
    <w:rsid w:val="00D275EB"/>
    <w:rsid w:val="00D27DDB"/>
    <w:rsid w:val="00D30536"/>
    <w:rsid w:val="00D30A76"/>
    <w:rsid w:val="00D3392A"/>
    <w:rsid w:val="00D340C5"/>
    <w:rsid w:val="00D40035"/>
    <w:rsid w:val="00D4089C"/>
    <w:rsid w:val="00D40B4F"/>
    <w:rsid w:val="00D41D01"/>
    <w:rsid w:val="00D4376A"/>
    <w:rsid w:val="00D45525"/>
    <w:rsid w:val="00D46DDF"/>
    <w:rsid w:val="00D500A5"/>
    <w:rsid w:val="00D50B9B"/>
    <w:rsid w:val="00D5402C"/>
    <w:rsid w:val="00D55FBA"/>
    <w:rsid w:val="00D60733"/>
    <w:rsid w:val="00D61F34"/>
    <w:rsid w:val="00D62556"/>
    <w:rsid w:val="00D62575"/>
    <w:rsid w:val="00D64205"/>
    <w:rsid w:val="00D65507"/>
    <w:rsid w:val="00D65F83"/>
    <w:rsid w:val="00D67DDA"/>
    <w:rsid w:val="00D7553B"/>
    <w:rsid w:val="00D76772"/>
    <w:rsid w:val="00D81CEA"/>
    <w:rsid w:val="00D83E65"/>
    <w:rsid w:val="00D84FD0"/>
    <w:rsid w:val="00D871F9"/>
    <w:rsid w:val="00D872A2"/>
    <w:rsid w:val="00D9133E"/>
    <w:rsid w:val="00D91B9A"/>
    <w:rsid w:val="00D92059"/>
    <w:rsid w:val="00D93DB2"/>
    <w:rsid w:val="00D945DB"/>
    <w:rsid w:val="00D97824"/>
    <w:rsid w:val="00D97A16"/>
    <w:rsid w:val="00DA0F91"/>
    <w:rsid w:val="00DA24C8"/>
    <w:rsid w:val="00DA24D9"/>
    <w:rsid w:val="00DA2893"/>
    <w:rsid w:val="00DA53DE"/>
    <w:rsid w:val="00DA613B"/>
    <w:rsid w:val="00DB51C0"/>
    <w:rsid w:val="00DB76F2"/>
    <w:rsid w:val="00DC1820"/>
    <w:rsid w:val="00DC2988"/>
    <w:rsid w:val="00DC31F8"/>
    <w:rsid w:val="00DC3857"/>
    <w:rsid w:val="00DC7DE7"/>
    <w:rsid w:val="00DC7E3D"/>
    <w:rsid w:val="00DD3723"/>
    <w:rsid w:val="00DD50B4"/>
    <w:rsid w:val="00DD738C"/>
    <w:rsid w:val="00DD73F7"/>
    <w:rsid w:val="00DD7E41"/>
    <w:rsid w:val="00DE0301"/>
    <w:rsid w:val="00DE0617"/>
    <w:rsid w:val="00DE29A0"/>
    <w:rsid w:val="00DE319F"/>
    <w:rsid w:val="00DE6303"/>
    <w:rsid w:val="00DE63F8"/>
    <w:rsid w:val="00DE6810"/>
    <w:rsid w:val="00DE6F7E"/>
    <w:rsid w:val="00DE71A8"/>
    <w:rsid w:val="00DE7C17"/>
    <w:rsid w:val="00DE7C91"/>
    <w:rsid w:val="00DF0A31"/>
    <w:rsid w:val="00DF1528"/>
    <w:rsid w:val="00DF24AA"/>
    <w:rsid w:val="00DF33F1"/>
    <w:rsid w:val="00DF380B"/>
    <w:rsid w:val="00DF4C33"/>
    <w:rsid w:val="00DF61D3"/>
    <w:rsid w:val="00DF72E1"/>
    <w:rsid w:val="00DF7579"/>
    <w:rsid w:val="00E00BDC"/>
    <w:rsid w:val="00E03E15"/>
    <w:rsid w:val="00E0462D"/>
    <w:rsid w:val="00E07581"/>
    <w:rsid w:val="00E07F55"/>
    <w:rsid w:val="00E1050C"/>
    <w:rsid w:val="00E10A1F"/>
    <w:rsid w:val="00E1100C"/>
    <w:rsid w:val="00E11D71"/>
    <w:rsid w:val="00E17706"/>
    <w:rsid w:val="00E17D3F"/>
    <w:rsid w:val="00E203E5"/>
    <w:rsid w:val="00E23C96"/>
    <w:rsid w:val="00E24352"/>
    <w:rsid w:val="00E24515"/>
    <w:rsid w:val="00E26A76"/>
    <w:rsid w:val="00E33950"/>
    <w:rsid w:val="00E34163"/>
    <w:rsid w:val="00E347C0"/>
    <w:rsid w:val="00E34E6A"/>
    <w:rsid w:val="00E35239"/>
    <w:rsid w:val="00E368CC"/>
    <w:rsid w:val="00E3691F"/>
    <w:rsid w:val="00E3781E"/>
    <w:rsid w:val="00E408DE"/>
    <w:rsid w:val="00E4168E"/>
    <w:rsid w:val="00E41C50"/>
    <w:rsid w:val="00E421AB"/>
    <w:rsid w:val="00E42A67"/>
    <w:rsid w:val="00E432BC"/>
    <w:rsid w:val="00E448CD"/>
    <w:rsid w:val="00E45750"/>
    <w:rsid w:val="00E5170C"/>
    <w:rsid w:val="00E52365"/>
    <w:rsid w:val="00E53216"/>
    <w:rsid w:val="00E57DB4"/>
    <w:rsid w:val="00E57FF1"/>
    <w:rsid w:val="00E602B9"/>
    <w:rsid w:val="00E614A7"/>
    <w:rsid w:val="00E61925"/>
    <w:rsid w:val="00E643F4"/>
    <w:rsid w:val="00E64BC2"/>
    <w:rsid w:val="00E65E06"/>
    <w:rsid w:val="00E6690F"/>
    <w:rsid w:val="00E70DFE"/>
    <w:rsid w:val="00E72310"/>
    <w:rsid w:val="00E73C9D"/>
    <w:rsid w:val="00E73CE1"/>
    <w:rsid w:val="00E757B6"/>
    <w:rsid w:val="00E75B99"/>
    <w:rsid w:val="00E76990"/>
    <w:rsid w:val="00E76DA6"/>
    <w:rsid w:val="00E77632"/>
    <w:rsid w:val="00E80FB9"/>
    <w:rsid w:val="00E83923"/>
    <w:rsid w:val="00E83DB1"/>
    <w:rsid w:val="00E844C2"/>
    <w:rsid w:val="00E84856"/>
    <w:rsid w:val="00E87214"/>
    <w:rsid w:val="00E92012"/>
    <w:rsid w:val="00E92093"/>
    <w:rsid w:val="00E9225D"/>
    <w:rsid w:val="00E923E5"/>
    <w:rsid w:val="00E92C15"/>
    <w:rsid w:val="00E93FDC"/>
    <w:rsid w:val="00E963B9"/>
    <w:rsid w:val="00EA0575"/>
    <w:rsid w:val="00EA2390"/>
    <w:rsid w:val="00EA341D"/>
    <w:rsid w:val="00EA365B"/>
    <w:rsid w:val="00EA6190"/>
    <w:rsid w:val="00EA774A"/>
    <w:rsid w:val="00EA7A6A"/>
    <w:rsid w:val="00EB3175"/>
    <w:rsid w:val="00EB5289"/>
    <w:rsid w:val="00EB6CA6"/>
    <w:rsid w:val="00EB714F"/>
    <w:rsid w:val="00EB773C"/>
    <w:rsid w:val="00EB7E55"/>
    <w:rsid w:val="00EC1B7B"/>
    <w:rsid w:val="00EC4602"/>
    <w:rsid w:val="00ED1815"/>
    <w:rsid w:val="00ED2632"/>
    <w:rsid w:val="00ED27CE"/>
    <w:rsid w:val="00ED2E6A"/>
    <w:rsid w:val="00ED491F"/>
    <w:rsid w:val="00ED4CE6"/>
    <w:rsid w:val="00ED624E"/>
    <w:rsid w:val="00EE0D9D"/>
    <w:rsid w:val="00EE1550"/>
    <w:rsid w:val="00EE3101"/>
    <w:rsid w:val="00EE31E1"/>
    <w:rsid w:val="00EE345C"/>
    <w:rsid w:val="00EE398D"/>
    <w:rsid w:val="00EE65B2"/>
    <w:rsid w:val="00EF0120"/>
    <w:rsid w:val="00EF1016"/>
    <w:rsid w:val="00EF5BF3"/>
    <w:rsid w:val="00EF5CE7"/>
    <w:rsid w:val="00EF7566"/>
    <w:rsid w:val="00EF7FAB"/>
    <w:rsid w:val="00F01141"/>
    <w:rsid w:val="00F0196D"/>
    <w:rsid w:val="00F02074"/>
    <w:rsid w:val="00F0388F"/>
    <w:rsid w:val="00F0633D"/>
    <w:rsid w:val="00F11C3E"/>
    <w:rsid w:val="00F132F5"/>
    <w:rsid w:val="00F15E25"/>
    <w:rsid w:val="00F20672"/>
    <w:rsid w:val="00F20E57"/>
    <w:rsid w:val="00F2322D"/>
    <w:rsid w:val="00F2469A"/>
    <w:rsid w:val="00F250AE"/>
    <w:rsid w:val="00F25F1E"/>
    <w:rsid w:val="00F26AB5"/>
    <w:rsid w:val="00F26F2E"/>
    <w:rsid w:val="00F3037D"/>
    <w:rsid w:val="00F30387"/>
    <w:rsid w:val="00F337EC"/>
    <w:rsid w:val="00F33974"/>
    <w:rsid w:val="00F33F32"/>
    <w:rsid w:val="00F372CA"/>
    <w:rsid w:val="00F379CC"/>
    <w:rsid w:val="00F37D54"/>
    <w:rsid w:val="00F40DFD"/>
    <w:rsid w:val="00F420D0"/>
    <w:rsid w:val="00F45AFB"/>
    <w:rsid w:val="00F46E49"/>
    <w:rsid w:val="00F47D62"/>
    <w:rsid w:val="00F50F81"/>
    <w:rsid w:val="00F525E5"/>
    <w:rsid w:val="00F53CB5"/>
    <w:rsid w:val="00F55176"/>
    <w:rsid w:val="00F567DD"/>
    <w:rsid w:val="00F62243"/>
    <w:rsid w:val="00F64A61"/>
    <w:rsid w:val="00F65203"/>
    <w:rsid w:val="00F66AAA"/>
    <w:rsid w:val="00F70C5F"/>
    <w:rsid w:val="00F745B6"/>
    <w:rsid w:val="00F74ABE"/>
    <w:rsid w:val="00F7599D"/>
    <w:rsid w:val="00F77CCC"/>
    <w:rsid w:val="00F77EA4"/>
    <w:rsid w:val="00F8250F"/>
    <w:rsid w:val="00F8471B"/>
    <w:rsid w:val="00F84EA5"/>
    <w:rsid w:val="00F84FC4"/>
    <w:rsid w:val="00F860B9"/>
    <w:rsid w:val="00F86B30"/>
    <w:rsid w:val="00F8728A"/>
    <w:rsid w:val="00F910CE"/>
    <w:rsid w:val="00F9161B"/>
    <w:rsid w:val="00F91A1C"/>
    <w:rsid w:val="00F93D86"/>
    <w:rsid w:val="00F97B24"/>
    <w:rsid w:val="00FA353F"/>
    <w:rsid w:val="00FA4BAC"/>
    <w:rsid w:val="00FA5D7E"/>
    <w:rsid w:val="00FB04BF"/>
    <w:rsid w:val="00FB1AD6"/>
    <w:rsid w:val="00FB4174"/>
    <w:rsid w:val="00FB4A77"/>
    <w:rsid w:val="00FB53AC"/>
    <w:rsid w:val="00FC2A7E"/>
    <w:rsid w:val="00FC398C"/>
    <w:rsid w:val="00FC7A83"/>
    <w:rsid w:val="00FD3102"/>
    <w:rsid w:val="00FD7635"/>
    <w:rsid w:val="00FE0288"/>
    <w:rsid w:val="00FE0B89"/>
    <w:rsid w:val="00FE5BAB"/>
    <w:rsid w:val="00FE74E5"/>
    <w:rsid w:val="00FF0651"/>
    <w:rsid w:val="00FF140C"/>
    <w:rsid w:val="00FF18DA"/>
    <w:rsid w:val="00FF3EAE"/>
    <w:rsid w:val="00FF4651"/>
    <w:rsid w:val="00FF581E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896"/>
    <w:pPr>
      <w:jc w:val="center"/>
    </w:pPr>
    <w:rPr>
      <w:sz w:val="22"/>
      <w:szCs w:val="22"/>
      <w:u w:color="99FF66"/>
    </w:rPr>
  </w:style>
  <w:style w:type="paragraph" w:styleId="Heading3">
    <w:name w:val="heading 3"/>
    <w:basedOn w:val="Normal"/>
    <w:link w:val="Heading3Char"/>
    <w:uiPriority w:val="9"/>
    <w:qFormat/>
    <w:rsid w:val="00784462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D2632"/>
    <w:pPr>
      <w:tabs>
        <w:tab w:val="center" w:pos="4320"/>
        <w:tab w:val="right" w:pos="8640"/>
      </w:tabs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ED2632"/>
    <w:rPr>
      <w:rFonts w:ascii="Times New Roman" w:eastAsia="Times New Roman" w:hAnsi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ED2632"/>
  </w:style>
  <w:style w:type="paragraph" w:styleId="ListParagraph">
    <w:name w:val="List Paragraph"/>
    <w:basedOn w:val="Normal"/>
    <w:uiPriority w:val="34"/>
    <w:qFormat/>
    <w:rsid w:val="00ED2632"/>
    <w:pPr>
      <w:ind w:left="720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0DFD"/>
  </w:style>
  <w:style w:type="character" w:customStyle="1" w:styleId="DateChar">
    <w:name w:val="Date Char"/>
    <w:link w:val="Date"/>
    <w:uiPriority w:val="99"/>
    <w:semiHidden/>
    <w:rsid w:val="00F40DFD"/>
    <w:rPr>
      <w:sz w:val="22"/>
      <w:szCs w:val="22"/>
    </w:rPr>
  </w:style>
  <w:style w:type="paragraph" w:styleId="BodyText">
    <w:name w:val="Body Text"/>
    <w:basedOn w:val="Normal"/>
    <w:link w:val="BodyTextChar"/>
    <w:rsid w:val="00F45AFB"/>
    <w:pPr>
      <w:spacing w:after="120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link w:val="BodyText"/>
    <w:rsid w:val="00F45AFB"/>
    <w:rPr>
      <w:rFonts w:ascii="Times New Roman" w:eastAsia="Times New Roman" w:hAnsi="Times New Roman"/>
      <w:lang w:eastAsia="en-US"/>
    </w:rPr>
  </w:style>
  <w:style w:type="character" w:styleId="Hyperlink">
    <w:name w:val="Hyperlink"/>
    <w:uiPriority w:val="99"/>
    <w:unhideWhenUsed/>
    <w:rsid w:val="008079B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5A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5A3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8025D"/>
    <w:rPr>
      <w:rFonts w:ascii="Tahoma" w:hAnsi="Tahoma" w:cs="Tahoma"/>
      <w:sz w:val="16"/>
      <w:szCs w:val="16"/>
      <w:lang w:eastAsia="zh-TW"/>
    </w:rPr>
  </w:style>
  <w:style w:type="paragraph" w:styleId="HTMLPreformatted">
    <w:name w:val="HTML Preformatted"/>
    <w:basedOn w:val="Normal"/>
    <w:link w:val="HTMLPreformattedChar"/>
    <w:rsid w:val="00AE6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AE60E5"/>
    <w:rPr>
      <w:rFonts w:ascii="Courier New" w:eastAsia="Times New Roman" w:hAnsi="Courier New" w:cs="Courier New"/>
    </w:rPr>
  </w:style>
  <w:style w:type="character" w:styleId="FollowedHyperlink">
    <w:name w:val="FollowedHyperlink"/>
    <w:uiPriority w:val="99"/>
    <w:semiHidden/>
    <w:unhideWhenUsed/>
    <w:rsid w:val="004C4649"/>
    <w:rPr>
      <w:color w:val="800080"/>
      <w:u w:val="single"/>
    </w:rPr>
  </w:style>
  <w:style w:type="character" w:customStyle="1" w:styleId="Heading3Char">
    <w:name w:val="Heading 3 Char"/>
    <w:link w:val="Heading3"/>
    <w:uiPriority w:val="9"/>
    <w:rsid w:val="0078446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b">
    <w:name w:val="hb"/>
    <w:basedOn w:val="DefaultParagraphFont"/>
    <w:rsid w:val="00784462"/>
  </w:style>
  <w:style w:type="character" w:customStyle="1" w:styleId="g2">
    <w:name w:val="g2"/>
    <w:basedOn w:val="DefaultParagraphFont"/>
    <w:rsid w:val="00784462"/>
  </w:style>
  <w:style w:type="character" w:styleId="Strong">
    <w:name w:val="Strong"/>
    <w:uiPriority w:val="22"/>
    <w:qFormat/>
    <w:rsid w:val="000E7C0D"/>
    <w:rPr>
      <w:b/>
      <w:bCs/>
    </w:rPr>
  </w:style>
  <w:style w:type="character" w:styleId="HTMLCite">
    <w:name w:val="HTML Cite"/>
    <w:uiPriority w:val="99"/>
    <w:semiHidden/>
    <w:unhideWhenUsed/>
    <w:rsid w:val="00AD53D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17706"/>
    <w:pPr>
      <w:spacing w:before="168" w:after="216"/>
      <w:jc w:val="left"/>
    </w:pPr>
    <w:rPr>
      <w:rFonts w:ascii="Times New Roman" w:eastAsia="Times New Roman" w:hAnsi="Times New Roman"/>
      <w:sz w:val="24"/>
      <w:szCs w:val="24"/>
    </w:rPr>
  </w:style>
  <w:style w:type="table" w:styleId="LightShading-Accent3">
    <w:name w:val="Light Shading Accent 3"/>
    <w:basedOn w:val="TableNormal"/>
    <w:uiPriority w:val="60"/>
    <w:rsid w:val="00E421A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Grid">
    <w:name w:val="Table Grid"/>
    <w:basedOn w:val="TableNormal"/>
    <w:uiPriority w:val="59"/>
    <w:rsid w:val="00E42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C5D3C"/>
  </w:style>
  <w:style w:type="paragraph" w:styleId="Revision">
    <w:name w:val="Revision"/>
    <w:hidden/>
    <w:uiPriority w:val="99"/>
    <w:semiHidden/>
    <w:rsid w:val="00525B8F"/>
    <w:rPr>
      <w:sz w:val="22"/>
      <w:szCs w:val="22"/>
      <w:u w:color="99FF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896"/>
    <w:pPr>
      <w:jc w:val="center"/>
    </w:pPr>
    <w:rPr>
      <w:sz w:val="22"/>
      <w:szCs w:val="22"/>
      <w:u w:color="99FF66"/>
    </w:rPr>
  </w:style>
  <w:style w:type="paragraph" w:styleId="Heading3">
    <w:name w:val="heading 3"/>
    <w:basedOn w:val="Normal"/>
    <w:link w:val="Heading3Char"/>
    <w:uiPriority w:val="9"/>
    <w:qFormat/>
    <w:rsid w:val="00784462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D2632"/>
    <w:pPr>
      <w:tabs>
        <w:tab w:val="center" w:pos="4320"/>
        <w:tab w:val="right" w:pos="8640"/>
      </w:tabs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ED2632"/>
    <w:rPr>
      <w:rFonts w:ascii="Times New Roman" w:eastAsia="Times New Roman" w:hAnsi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ED2632"/>
  </w:style>
  <w:style w:type="paragraph" w:styleId="ListParagraph">
    <w:name w:val="List Paragraph"/>
    <w:basedOn w:val="Normal"/>
    <w:uiPriority w:val="34"/>
    <w:qFormat/>
    <w:rsid w:val="00ED2632"/>
    <w:pPr>
      <w:ind w:left="720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0DFD"/>
  </w:style>
  <w:style w:type="character" w:customStyle="1" w:styleId="DateChar">
    <w:name w:val="Date Char"/>
    <w:link w:val="Date"/>
    <w:uiPriority w:val="99"/>
    <w:semiHidden/>
    <w:rsid w:val="00F40DFD"/>
    <w:rPr>
      <w:sz w:val="22"/>
      <w:szCs w:val="22"/>
    </w:rPr>
  </w:style>
  <w:style w:type="paragraph" w:styleId="BodyText">
    <w:name w:val="Body Text"/>
    <w:basedOn w:val="Normal"/>
    <w:link w:val="BodyTextChar"/>
    <w:rsid w:val="00F45AFB"/>
    <w:pPr>
      <w:spacing w:after="120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link w:val="BodyText"/>
    <w:rsid w:val="00F45AFB"/>
    <w:rPr>
      <w:rFonts w:ascii="Times New Roman" w:eastAsia="Times New Roman" w:hAnsi="Times New Roman"/>
      <w:lang w:eastAsia="en-US"/>
    </w:rPr>
  </w:style>
  <w:style w:type="character" w:styleId="Hyperlink">
    <w:name w:val="Hyperlink"/>
    <w:uiPriority w:val="99"/>
    <w:unhideWhenUsed/>
    <w:rsid w:val="008079B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5A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5A3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8025D"/>
    <w:rPr>
      <w:rFonts w:ascii="Tahoma" w:hAnsi="Tahoma" w:cs="Tahoma"/>
      <w:sz w:val="16"/>
      <w:szCs w:val="16"/>
      <w:lang w:eastAsia="zh-TW"/>
    </w:rPr>
  </w:style>
  <w:style w:type="paragraph" w:styleId="HTMLPreformatted">
    <w:name w:val="HTML Preformatted"/>
    <w:basedOn w:val="Normal"/>
    <w:link w:val="HTMLPreformattedChar"/>
    <w:rsid w:val="00AE6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AE60E5"/>
    <w:rPr>
      <w:rFonts w:ascii="Courier New" w:eastAsia="Times New Roman" w:hAnsi="Courier New" w:cs="Courier New"/>
    </w:rPr>
  </w:style>
  <w:style w:type="character" w:styleId="FollowedHyperlink">
    <w:name w:val="FollowedHyperlink"/>
    <w:uiPriority w:val="99"/>
    <w:semiHidden/>
    <w:unhideWhenUsed/>
    <w:rsid w:val="004C4649"/>
    <w:rPr>
      <w:color w:val="800080"/>
      <w:u w:val="single"/>
    </w:rPr>
  </w:style>
  <w:style w:type="character" w:customStyle="1" w:styleId="Heading3Char">
    <w:name w:val="Heading 3 Char"/>
    <w:link w:val="Heading3"/>
    <w:uiPriority w:val="9"/>
    <w:rsid w:val="0078446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b">
    <w:name w:val="hb"/>
    <w:basedOn w:val="DefaultParagraphFont"/>
    <w:rsid w:val="00784462"/>
  </w:style>
  <w:style w:type="character" w:customStyle="1" w:styleId="g2">
    <w:name w:val="g2"/>
    <w:basedOn w:val="DefaultParagraphFont"/>
    <w:rsid w:val="00784462"/>
  </w:style>
  <w:style w:type="character" w:styleId="Strong">
    <w:name w:val="Strong"/>
    <w:uiPriority w:val="22"/>
    <w:qFormat/>
    <w:rsid w:val="000E7C0D"/>
    <w:rPr>
      <w:b/>
      <w:bCs/>
    </w:rPr>
  </w:style>
  <w:style w:type="character" w:styleId="HTMLCite">
    <w:name w:val="HTML Cite"/>
    <w:uiPriority w:val="99"/>
    <w:semiHidden/>
    <w:unhideWhenUsed/>
    <w:rsid w:val="00AD53D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17706"/>
    <w:pPr>
      <w:spacing w:before="168" w:after="216"/>
      <w:jc w:val="left"/>
    </w:pPr>
    <w:rPr>
      <w:rFonts w:ascii="Times New Roman" w:eastAsia="Times New Roman" w:hAnsi="Times New Roman"/>
      <w:sz w:val="24"/>
      <w:szCs w:val="24"/>
    </w:rPr>
  </w:style>
  <w:style w:type="table" w:styleId="LightShading-Accent3">
    <w:name w:val="Light Shading Accent 3"/>
    <w:basedOn w:val="TableNormal"/>
    <w:uiPriority w:val="60"/>
    <w:rsid w:val="00E421AB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Grid">
    <w:name w:val="Table Grid"/>
    <w:basedOn w:val="TableNormal"/>
    <w:uiPriority w:val="59"/>
    <w:rsid w:val="00E42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C5D3C"/>
  </w:style>
  <w:style w:type="paragraph" w:styleId="Revision">
    <w:name w:val="Revision"/>
    <w:hidden/>
    <w:uiPriority w:val="99"/>
    <w:semiHidden/>
    <w:rsid w:val="00525B8F"/>
    <w:rPr>
      <w:sz w:val="22"/>
      <w:szCs w:val="22"/>
      <w:u w:color="99FF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3195">
              <w:marLeft w:val="3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1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742">
      <w:bodyDiv w:val="1"/>
      <w:marLeft w:val="48"/>
      <w:marRight w:val="48"/>
      <w:marTop w:val="48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1007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g"/><Relationship Id="rId39" Type="http://schemas.openxmlformats.org/officeDocument/2006/relationships/image" Target="media/image130.jpg"/><Relationship Id="rId21" Type="http://schemas.openxmlformats.org/officeDocument/2006/relationships/image" Target="media/image13.jpg"/><Relationship Id="rId34" Type="http://schemas.openxmlformats.org/officeDocument/2006/relationships/image" Target="media/image80.jpg"/><Relationship Id="rId42" Type="http://schemas.openxmlformats.org/officeDocument/2006/relationships/image" Target="media/image160.gif"/><Relationship Id="rId47" Type="http://schemas.openxmlformats.org/officeDocument/2006/relationships/hyperlink" Target="mailto:julie.ann.jacobe@lacity.org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70.jpg"/><Relationship Id="rId38" Type="http://schemas.openxmlformats.org/officeDocument/2006/relationships/image" Target="media/image120.png"/><Relationship Id="rId46" Type="http://schemas.openxmlformats.org/officeDocument/2006/relationships/hyperlink" Target="mailto:julie.ann.jacobe@lacity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30.png"/><Relationship Id="rId41" Type="http://schemas.openxmlformats.org/officeDocument/2006/relationships/image" Target="media/image150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32" Type="http://schemas.openxmlformats.org/officeDocument/2006/relationships/image" Target="media/image60.jpg"/><Relationship Id="rId37" Type="http://schemas.openxmlformats.org/officeDocument/2006/relationships/image" Target="media/image110.gif"/><Relationship Id="rId40" Type="http://schemas.openxmlformats.org/officeDocument/2006/relationships/image" Target="media/image140.jpg"/><Relationship Id="rId45" Type="http://schemas.openxmlformats.org/officeDocument/2006/relationships/image" Target="media/image190.jpg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100.gif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image" Target="media/image50.jpeg"/><Relationship Id="rId44" Type="http://schemas.openxmlformats.org/officeDocument/2006/relationships/image" Target="media/image180.jpg"/><Relationship Id="rId52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40.jpg"/><Relationship Id="rId35" Type="http://schemas.openxmlformats.org/officeDocument/2006/relationships/image" Target="media/image90.jpg"/><Relationship Id="rId43" Type="http://schemas.openxmlformats.org/officeDocument/2006/relationships/image" Target="media/image170.jp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82cvcfs1\srcrd\Regional%20Agency\REGIONAL%20AGENCY%202014\QUARTER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9F04E-32F0-4ADD-B9D5-8D74AC32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QUARTER MINUTES TEMPLATE</Template>
  <TotalTime>1525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Julie Ann Jacobe</dc:creator>
  <cp:lastModifiedBy>Nady Maechling</cp:lastModifiedBy>
  <cp:revision>12</cp:revision>
  <cp:lastPrinted>2015-04-14T22:06:00Z</cp:lastPrinted>
  <dcterms:created xsi:type="dcterms:W3CDTF">2015-04-14T21:50:00Z</dcterms:created>
  <dcterms:modified xsi:type="dcterms:W3CDTF">2015-05-29T00:53:00Z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-1068796444</vt:i4>
  </property>
</Properties>
</file>